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9D" w:rsidRPr="002F2CA8" w:rsidRDefault="00147F9D" w:rsidP="00402908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2F2CA8">
        <w:rPr>
          <w:rFonts w:ascii="Times New Roman" w:hAnsi="Times New Roman"/>
          <w:b/>
          <w:sz w:val="24"/>
          <w:szCs w:val="24"/>
        </w:rPr>
        <w:t>ОПИСЬ</w:t>
      </w:r>
    </w:p>
    <w:p w:rsidR="00147F9D" w:rsidRPr="001053A8" w:rsidRDefault="00147F9D" w:rsidP="00D50082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053A8">
        <w:rPr>
          <w:rFonts w:ascii="Times New Roman" w:hAnsi="Times New Roman"/>
          <w:b/>
          <w:sz w:val="24"/>
          <w:szCs w:val="24"/>
        </w:rPr>
        <w:t>документов представляемых вместе с заявкой на участие в открытом  аукционе</w:t>
      </w:r>
    </w:p>
    <w:p w:rsidR="00147F9D" w:rsidRPr="000E7F1A" w:rsidRDefault="00147F9D" w:rsidP="000E7F1A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053A8">
        <w:rPr>
          <w:rFonts w:ascii="Times New Roman" w:hAnsi="Times New Roman"/>
          <w:b/>
          <w:sz w:val="24"/>
          <w:szCs w:val="24"/>
        </w:rPr>
        <w:t xml:space="preserve">на </w:t>
      </w:r>
      <w:r w:rsidRPr="000E7F1A">
        <w:rPr>
          <w:rFonts w:ascii="Times New Roman" w:hAnsi="Times New Roman"/>
          <w:b/>
          <w:sz w:val="24"/>
          <w:szCs w:val="24"/>
        </w:rPr>
        <w:t xml:space="preserve">право заключения договора </w:t>
      </w:r>
      <w:r w:rsidRPr="000E7F1A">
        <w:rPr>
          <w:rFonts w:ascii="Times New Roman" w:hAnsi="Times New Roman"/>
          <w:b/>
          <w:bCs/>
          <w:sz w:val="24"/>
          <w:szCs w:val="24"/>
        </w:rPr>
        <w:t>аренды за пользование земельным участком с кадастровым номером 75:14:240228:334, расположенного по адресу: Забайкальский край, Оловяннинский район, пгт. Оловянная, ул. Машиностроительная, 2 а</w:t>
      </w:r>
    </w:p>
    <w:p w:rsidR="00147F9D" w:rsidRPr="000A5DA8" w:rsidRDefault="00147F9D" w:rsidP="000E7F1A">
      <w:pPr>
        <w:pStyle w:val="NoSpacing"/>
        <w:jc w:val="center"/>
        <w:rPr>
          <w:rFonts w:ascii="Times New Roman" w:hAnsi="Times New Roman"/>
          <w:b/>
          <w:i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______________________________________________________</w:t>
      </w:r>
      <w:r w:rsidRPr="00785DF6">
        <w:rPr>
          <w:rFonts w:ascii="Times New Roman" w:hAnsi="Times New Roman"/>
          <w:sz w:val="24"/>
          <w:szCs w:val="24"/>
        </w:rPr>
        <w:t>_________________</w:t>
      </w:r>
      <w:r w:rsidRPr="000A5DA8">
        <w:rPr>
          <w:rFonts w:ascii="Times New Roman" w:hAnsi="Times New Roman"/>
          <w:sz w:val="24"/>
          <w:szCs w:val="24"/>
        </w:rPr>
        <w:t>______</w:t>
      </w:r>
    </w:p>
    <w:p w:rsidR="00147F9D" w:rsidRPr="000A5DA8" w:rsidRDefault="00147F9D" w:rsidP="00D50082">
      <w:pPr>
        <w:pStyle w:val="NoSpacing"/>
        <w:jc w:val="center"/>
        <w:rPr>
          <w:rFonts w:ascii="Times New Roman" w:hAnsi="Times New Roman"/>
          <w:b/>
          <w:i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(наименование участника открытого </w:t>
      </w:r>
      <w:r>
        <w:rPr>
          <w:rFonts w:ascii="Times New Roman" w:hAnsi="Times New Roman"/>
          <w:sz w:val="24"/>
          <w:szCs w:val="24"/>
        </w:rPr>
        <w:t xml:space="preserve"> аукциона</w:t>
      </w:r>
      <w:r w:rsidRPr="000A5DA8">
        <w:rPr>
          <w:rFonts w:ascii="Times New Roman" w:hAnsi="Times New Roman"/>
          <w:sz w:val="24"/>
          <w:szCs w:val="24"/>
        </w:rPr>
        <w:t>)</w:t>
      </w:r>
    </w:p>
    <w:p w:rsidR="00147F9D" w:rsidRPr="000A5DA8" w:rsidRDefault="00147F9D" w:rsidP="00D50082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0A5DA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 xml:space="preserve">Настоящим подтверждает,     что для участия в открытом </w:t>
      </w:r>
      <w:r>
        <w:rPr>
          <w:rFonts w:ascii="Times New Roman" w:hAnsi="Times New Roman"/>
          <w:sz w:val="24"/>
          <w:szCs w:val="24"/>
        </w:rPr>
        <w:t xml:space="preserve"> аукционе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DC5504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право заключения</w:t>
      </w:r>
      <w:r w:rsidRPr="00DC5504">
        <w:rPr>
          <w:rFonts w:ascii="Times New Roman" w:hAnsi="Times New Roman"/>
          <w:sz w:val="24"/>
          <w:szCs w:val="24"/>
        </w:rPr>
        <w:t xml:space="preserve"> договора</w:t>
      </w:r>
      <w:r w:rsidRPr="00EE600E">
        <w:rPr>
          <w:rFonts w:ascii="Times New Roman" w:hAnsi="Times New Roman"/>
          <w:sz w:val="24"/>
          <w:szCs w:val="24"/>
        </w:rPr>
        <w:t xml:space="preserve"> </w:t>
      </w:r>
      <w:r w:rsidRPr="00E67E29">
        <w:rPr>
          <w:rFonts w:ascii="Times New Roman" w:hAnsi="Times New Roman"/>
          <w:bCs/>
          <w:sz w:val="24"/>
          <w:szCs w:val="24"/>
        </w:rPr>
        <w:t xml:space="preserve">аренды </w:t>
      </w:r>
      <w:r w:rsidRPr="001976D7">
        <w:rPr>
          <w:rFonts w:ascii="Times New Roman" w:hAnsi="Times New Roman"/>
          <w:sz w:val="24"/>
          <w:szCs w:val="24"/>
        </w:rPr>
        <w:t>земельного участка</w:t>
      </w:r>
      <w:r>
        <w:rPr>
          <w:rFonts w:ascii="Times New Roman" w:hAnsi="Times New Roman"/>
          <w:sz w:val="24"/>
          <w:szCs w:val="24"/>
        </w:rPr>
        <w:t xml:space="preserve"> с кадастровым номером 75:14:240228:334,</w:t>
      </w:r>
      <w:r w:rsidRPr="0006675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6675E">
        <w:rPr>
          <w:rFonts w:ascii="Times New Roman" w:hAnsi="Times New Roman"/>
          <w:bCs/>
          <w:sz w:val="24"/>
          <w:szCs w:val="24"/>
        </w:rPr>
        <w:t>расположенного по адресу: Забайкальский край, Оловяннинский район, пгт. Оловянная, ул. Машиностроительная, 2 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>предоставляются следующие документы:</w:t>
      </w:r>
    </w:p>
    <w:p w:rsidR="00147F9D" w:rsidRPr="000A5DA8" w:rsidRDefault="00147F9D" w:rsidP="00402908">
      <w:pPr>
        <w:pStyle w:val="NoSpacing"/>
        <w:rPr>
          <w:rFonts w:ascii="Times New Roman" w:hAnsi="Times New Roman"/>
          <w:sz w:val="24"/>
          <w:szCs w:val="24"/>
        </w:rPr>
      </w:pPr>
    </w:p>
    <w:p w:rsidR="00147F9D" w:rsidRPr="000A5DA8" w:rsidRDefault="00147F9D" w:rsidP="00402908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84"/>
        <w:gridCol w:w="7591"/>
        <w:gridCol w:w="1615"/>
      </w:tblGrid>
      <w:tr w:rsidR="00147F9D" w:rsidRPr="00DF1923" w:rsidTr="00C6216A">
        <w:trPr>
          <w:trHeight w:val="483"/>
        </w:trPr>
        <w:tc>
          <w:tcPr>
            <w:tcW w:w="484" w:type="dxa"/>
            <w:shd w:val="pct5" w:color="000000" w:fill="FFFFFF"/>
            <w:vAlign w:val="center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7589" w:type="dxa"/>
            <w:shd w:val="pct5" w:color="000000" w:fill="FFFFFF"/>
            <w:vAlign w:val="center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5" w:type="dxa"/>
            <w:shd w:val="pct5" w:color="000000" w:fill="FFFFFF"/>
            <w:vAlign w:val="center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страниц</w:t>
            </w:r>
          </w:p>
        </w:tc>
      </w:tr>
      <w:tr w:rsidR="00147F9D" w:rsidRPr="00DF1923" w:rsidTr="00C6216A">
        <w:trPr>
          <w:trHeight w:val="66"/>
        </w:trPr>
        <w:tc>
          <w:tcPr>
            <w:tcW w:w="484" w:type="dxa"/>
            <w:vAlign w:val="center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  <w:vAlign w:val="center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147F9D" w:rsidRPr="00DF1923" w:rsidTr="00C6216A">
        <w:trPr>
          <w:cantSplit/>
          <w:trHeight w:val="217"/>
        </w:trPr>
        <w:tc>
          <w:tcPr>
            <w:tcW w:w="484" w:type="dxa"/>
            <w:vAlign w:val="center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147F9D" w:rsidRPr="00DF1923" w:rsidTr="00C6216A">
        <w:trPr>
          <w:trHeight w:val="227"/>
        </w:trPr>
        <w:tc>
          <w:tcPr>
            <w:tcW w:w="484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147F9D" w:rsidRPr="00DF1923" w:rsidTr="00C6216A">
        <w:trPr>
          <w:trHeight w:val="227"/>
        </w:trPr>
        <w:tc>
          <w:tcPr>
            <w:tcW w:w="484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147F9D" w:rsidRPr="00DF1923" w:rsidTr="00C6216A">
        <w:trPr>
          <w:trHeight w:val="227"/>
        </w:trPr>
        <w:tc>
          <w:tcPr>
            <w:tcW w:w="484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147F9D" w:rsidRPr="00DF1923" w:rsidTr="00C6216A">
        <w:trPr>
          <w:trHeight w:val="227"/>
        </w:trPr>
        <w:tc>
          <w:tcPr>
            <w:tcW w:w="484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147F9D" w:rsidRPr="00DF1923" w:rsidTr="00C6216A">
        <w:trPr>
          <w:trHeight w:val="227"/>
        </w:trPr>
        <w:tc>
          <w:tcPr>
            <w:tcW w:w="484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147F9D" w:rsidRPr="00DF1923" w:rsidTr="00C6216A">
        <w:trPr>
          <w:trHeight w:val="227"/>
        </w:trPr>
        <w:tc>
          <w:tcPr>
            <w:tcW w:w="484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147F9D" w:rsidRPr="00DF1923" w:rsidTr="00C6216A">
        <w:trPr>
          <w:trHeight w:val="241"/>
        </w:trPr>
        <w:tc>
          <w:tcPr>
            <w:tcW w:w="484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7589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5" w:type="dxa"/>
          </w:tcPr>
          <w:p w:rsidR="00147F9D" w:rsidRPr="00DF1923" w:rsidRDefault="00147F9D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</w:tbl>
    <w:p w:rsidR="00147F9D" w:rsidRPr="00402908" w:rsidRDefault="00147F9D" w:rsidP="00402908">
      <w:pPr>
        <w:pStyle w:val="NoSpacing"/>
        <w:rPr>
          <w:rFonts w:ascii="Times New Roman" w:hAnsi="Times New Roman"/>
          <w:sz w:val="28"/>
          <w:szCs w:val="28"/>
        </w:rPr>
      </w:pPr>
    </w:p>
    <w:sectPr w:rsidR="00147F9D" w:rsidRPr="00402908" w:rsidSect="00C4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2908"/>
    <w:rsid w:val="00054E82"/>
    <w:rsid w:val="0006675E"/>
    <w:rsid w:val="000A0BC5"/>
    <w:rsid w:val="000A5DA8"/>
    <w:rsid w:val="000C4B17"/>
    <w:rsid w:val="000E7F1A"/>
    <w:rsid w:val="001053A8"/>
    <w:rsid w:val="00147F9D"/>
    <w:rsid w:val="0019073A"/>
    <w:rsid w:val="001976D7"/>
    <w:rsid w:val="00217D62"/>
    <w:rsid w:val="002C27BD"/>
    <w:rsid w:val="002F2CA8"/>
    <w:rsid w:val="00321310"/>
    <w:rsid w:val="003742C5"/>
    <w:rsid w:val="003F5C9A"/>
    <w:rsid w:val="00402908"/>
    <w:rsid w:val="00446AB6"/>
    <w:rsid w:val="004C6A00"/>
    <w:rsid w:val="00582354"/>
    <w:rsid w:val="00785DF6"/>
    <w:rsid w:val="00A36F0A"/>
    <w:rsid w:val="00A409A5"/>
    <w:rsid w:val="00AF2ECE"/>
    <w:rsid w:val="00BA71F2"/>
    <w:rsid w:val="00C40588"/>
    <w:rsid w:val="00C6216A"/>
    <w:rsid w:val="00D50082"/>
    <w:rsid w:val="00D510B6"/>
    <w:rsid w:val="00DB63F3"/>
    <w:rsid w:val="00DC5504"/>
    <w:rsid w:val="00DF1923"/>
    <w:rsid w:val="00DF1A51"/>
    <w:rsid w:val="00DF6CCE"/>
    <w:rsid w:val="00E67E29"/>
    <w:rsid w:val="00ED4B9B"/>
    <w:rsid w:val="00EE600E"/>
    <w:rsid w:val="00EF2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588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02908"/>
  </w:style>
  <w:style w:type="character" w:styleId="Strong">
    <w:name w:val="Strong"/>
    <w:basedOn w:val="DefaultParagraphFont"/>
    <w:uiPriority w:val="99"/>
    <w:qFormat/>
    <w:rsid w:val="00402908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94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121</Words>
  <Characters>693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11</cp:revision>
  <dcterms:created xsi:type="dcterms:W3CDTF">2014-04-23T09:29:00Z</dcterms:created>
  <dcterms:modified xsi:type="dcterms:W3CDTF">2019-05-20T01:23:00Z</dcterms:modified>
</cp:coreProperties>
</file>