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8E4" w:rsidRPr="0005682C" w:rsidRDefault="001D78E4" w:rsidP="00656E54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D78E4" w:rsidRPr="000A5DA8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Председателю аукционной комиссии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1D78E4" w:rsidRPr="000A5DA8" w:rsidRDefault="001D78E4" w:rsidP="001976D7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«Оловяннинское»</w:t>
      </w:r>
    </w:p>
    <w:p w:rsidR="001D78E4" w:rsidRPr="000A5DA8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С.В.Шадрину</w:t>
      </w:r>
    </w:p>
    <w:p w:rsidR="001D78E4" w:rsidRPr="000A5DA8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от _____________________________________                                                                                                                   ____________________________________________</w:t>
      </w:r>
    </w:p>
    <w:p w:rsidR="001D78E4" w:rsidRPr="000A5DA8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(Ф.И.О. претендента – </w:t>
      </w:r>
      <w:r>
        <w:rPr>
          <w:rFonts w:ascii="Times New Roman" w:hAnsi="Times New Roman"/>
          <w:sz w:val="24"/>
          <w:szCs w:val="24"/>
        </w:rPr>
        <w:t>физического лица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1D78E4" w:rsidRPr="000A5DA8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либо полное наименование претендента - юридического лица)</w:t>
      </w:r>
    </w:p>
    <w:p w:rsidR="001D78E4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1D78E4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1D78E4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1D78E4" w:rsidRPr="001976D7" w:rsidRDefault="001D78E4" w:rsidP="00B2201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ЗАЯВКА</w:t>
      </w:r>
    </w:p>
    <w:p w:rsidR="001D78E4" w:rsidRDefault="001D78E4" w:rsidP="00871E60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на участие в открытом  аукционе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76D7">
        <w:rPr>
          <w:rFonts w:ascii="Times New Roman" w:hAnsi="Times New Roman"/>
          <w:b/>
          <w:sz w:val="24"/>
          <w:szCs w:val="24"/>
        </w:rPr>
        <w:t xml:space="preserve">на право заключения договора </w:t>
      </w:r>
      <w:r w:rsidRPr="001976D7">
        <w:rPr>
          <w:rFonts w:ascii="Times New Roman" w:hAnsi="Times New Roman"/>
          <w:b/>
          <w:bCs/>
          <w:sz w:val="24"/>
          <w:szCs w:val="24"/>
        </w:rPr>
        <w:t xml:space="preserve">аренды </w:t>
      </w:r>
      <w:r>
        <w:rPr>
          <w:rFonts w:ascii="Times New Roman" w:hAnsi="Times New Roman"/>
          <w:b/>
          <w:sz w:val="24"/>
          <w:szCs w:val="24"/>
        </w:rPr>
        <w:t xml:space="preserve">земельного участка с кадастровым номером 75:14:240204:316, </w:t>
      </w:r>
      <w:r>
        <w:rPr>
          <w:rFonts w:ascii="Times New Roman" w:hAnsi="Times New Roman"/>
          <w:b/>
          <w:bCs/>
          <w:sz w:val="24"/>
          <w:szCs w:val="24"/>
        </w:rPr>
        <w:t>расположенного по адресу: Забайкальский край, Оловяннинский район, пгт. Оловянная, ул. Каратаева, 7а</w:t>
      </w:r>
    </w:p>
    <w:p w:rsidR="001D78E4" w:rsidRPr="001976D7" w:rsidRDefault="001D78E4" w:rsidP="001976D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W w:w="10065" w:type="dxa"/>
        <w:tblInd w:w="108" w:type="dxa"/>
        <w:tblLayout w:type="fixed"/>
        <w:tblLook w:val="01E0"/>
      </w:tblPr>
      <w:tblGrid>
        <w:gridCol w:w="951"/>
        <w:gridCol w:w="841"/>
        <w:gridCol w:w="8273"/>
      </w:tblGrid>
      <w:tr w:rsidR="001D78E4" w:rsidRPr="00472FCE" w:rsidTr="0016729F">
        <w:trPr>
          <w:trHeight w:val="321"/>
        </w:trPr>
        <w:tc>
          <w:tcPr>
            <w:tcW w:w="959" w:type="dxa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78E4" w:rsidRPr="00472FCE" w:rsidTr="0016729F">
        <w:trPr>
          <w:trHeight w:val="658"/>
        </w:trPr>
        <w:tc>
          <w:tcPr>
            <w:tcW w:w="959" w:type="dxa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78E4" w:rsidRPr="00472FCE" w:rsidRDefault="001D78E4" w:rsidP="001976D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(наименование юридического лица или ФИО физического лица -  участника торгов)</w:t>
            </w:r>
          </w:p>
        </w:tc>
      </w:tr>
      <w:tr w:rsidR="001D78E4" w:rsidRPr="00472FCE" w:rsidTr="0016729F">
        <w:trPr>
          <w:trHeight w:val="321"/>
        </w:trPr>
        <w:tc>
          <w:tcPr>
            <w:tcW w:w="959" w:type="dxa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в лице</w:t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8E4" w:rsidRPr="00472FCE" w:rsidTr="0016729F">
        <w:trPr>
          <w:trHeight w:val="337"/>
        </w:trPr>
        <w:tc>
          <w:tcPr>
            <w:tcW w:w="959" w:type="dxa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1D78E4" w:rsidRPr="00472FCE" w:rsidRDefault="001D78E4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(должность уполномоченного лица, его ФИО)</w:t>
            </w:r>
          </w:p>
        </w:tc>
      </w:tr>
      <w:tr w:rsidR="001D78E4" w:rsidRPr="00472FCE" w:rsidTr="0016729F">
        <w:trPr>
          <w:trHeight w:val="658"/>
        </w:trPr>
        <w:tc>
          <w:tcPr>
            <w:tcW w:w="1809" w:type="dxa"/>
            <w:gridSpan w:val="2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8E4" w:rsidRPr="00472FCE" w:rsidTr="0016729F">
        <w:trPr>
          <w:trHeight w:val="337"/>
        </w:trPr>
        <w:tc>
          <w:tcPr>
            <w:tcW w:w="1809" w:type="dxa"/>
            <w:gridSpan w:val="2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1D78E4" w:rsidRPr="00472FCE" w:rsidRDefault="001D78E4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(устава, доверенности)</w:t>
            </w:r>
          </w:p>
        </w:tc>
      </w:tr>
      <w:tr w:rsidR="001D78E4" w:rsidRPr="00472FCE" w:rsidTr="0016729F">
        <w:trPr>
          <w:trHeight w:val="321"/>
        </w:trPr>
        <w:tc>
          <w:tcPr>
            <w:tcW w:w="1809" w:type="dxa"/>
            <w:gridSpan w:val="2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D78E4" w:rsidRPr="00F601FB" w:rsidRDefault="001D78E4" w:rsidP="00B2201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4357" w:type="dxa"/>
        <w:tblLayout w:type="fixed"/>
        <w:tblLook w:val="01E0"/>
      </w:tblPr>
      <w:tblGrid>
        <w:gridCol w:w="10173"/>
        <w:gridCol w:w="4184"/>
      </w:tblGrid>
      <w:tr w:rsidR="001D78E4" w:rsidRPr="00472FCE" w:rsidTr="001976D7">
        <w:trPr>
          <w:trHeight w:val="68"/>
        </w:trPr>
        <w:tc>
          <w:tcPr>
            <w:tcW w:w="10173" w:type="dxa"/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8E4" w:rsidRPr="00472FCE" w:rsidTr="0016729F">
        <w:trPr>
          <w:trHeight w:val="122"/>
        </w:trPr>
        <w:tc>
          <w:tcPr>
            <w:tcW w:w="10173" w:type="dxa"/>
          </w:tcPr>
          <w:p w:rsidR="001D78E4" w:rsidRPr="00472FCE" w:rsidRDefault="001D78E4" w:rsidP="00820111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выражает желание принять участие в открытом аукционе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>на право заключения договора аренды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2B64">
              <w:rPr>
                <w:rFonts w:ascii="Times New Roman" w:hAnsi="Times New Roman"/>
                <w:sz w:val="24"/>
                <w:szCs w:val="24"/>
              </w:rPr>
              <w:t>с кадастровым номером 75:14:2402</w:t>
            </w:r>
            <w:r>
              <w:rPr>
                <w:rFonts w:ascii="Times New Roman" w:hAnsi="Times New Roman"/>
                <w:sz w:val="24"/>
                <w:szCs w:val="24"/>
              </w:rPr>
              <w:t>04:316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расположенного по адресу: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Забайкальский край, Оловяннинский район, пгт.Оловянная, ул.</w:t>
            </w:r>
            <w:r>
              <w:rPr>
                <w:rFonts w:ascii="Times New Roman" w:hAnsi="Times New Roman"/>
                <w:sz w:val="24"/>
                <w:szCs w:val="24"/>
              </w:rPr>
              <w:t>Каратаева, 7а</w:t>
            </w:r>
          </w:p>
          <w:p w:rsidR="001D78E4" w:rsidRPr="001A4D97" w:rsidRDefault="001D78E4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 xml:space="preserve">1. Обязуемся соблюдать Правила проведения аукциона, утвержденные </w:t>
            </w:r>
            <w:r>
              <w:rPr>
                <w:color w:val="000000"/>
              </w:rPr>
              <w:t xml:space="preserve"> Земельным кодексом РФ</w:t>
            </w:r>
            <w:r w:rsidRPr="001A4D97">
              <w:rPr>
                <w:color w:val="000000"/>
              </w:rPr>
              <w:t xml:space="preserve">, требования </w:t>
            </w:r>
            <w:r>
              <w:rPr>
                <w:color w:val="000000"/>
              </w:rPr>
              <w:t xml:space="preserve">извещения </w:t>
            </w:r>
            <w:r w:rsidRPr="00DC5504">
              <w:t xml:space="preserve">на </w:t>
            </w:r>
            <w:r>
              <w:t>право заключения</w:t>
            </w:r>
            <w:r w:rsidRPr="00DC5504">
              <w:t xml:space="preserve"> договора</w:t>
            </w:r>
            <w:r w:rsidRPr="00EE600E">
              <w:t xml:space="preserve"> </w:t>
            </w:r>
            <w:r w:rsidRPr="001976D7">
              <w:t xml:space="preserve">аренды земельного участка, </w:t>
            </w:r>
            <w:r w:rsidRPr="001A4D97">
              <w:rPr>
                <w:color w:val="000000"/>
              </w:rPr>
              <w:t xml:space="preserve">а в случае победы на аукционе заключить договор аренды на условиях предложенного в </w:t>
            </w:r>
            <w:r>
              <w:rPr>
                <w:color w:val="000000"/>
              </w:rPr>
              <w:t>приложении №2 (проект договора) к извещению</w:t>
            </w:r>
            <w:r w:rsidRPr="001A4D97">
              <w:rPr>
                <w:color w:val="000000"/>
              </w:rPr>
              <w:t>. Подача настоящей заявки на участие в аукционе, с нашей стороны, в соответствии со статьей 438 Гражданского кодекса Российской Федерации, является акцептом оферты.</w:t>
            </w:r>
          </w:p>
          <w:p w:rsidR="001D78E4" w:rsidRPr="001A4D97" w:rsidRDefault="001D78E4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2. Настоящим заявляем:</w:t>
            </w:r>
          </w:p>
          <w:p w:rsidR="001D78E4" w:rsidRPr="001A4D97" w:rsidRDefault="001D78E4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ликвидации заявителя (для юридического лица);</w:t>
            </w:r>
          </w:p>
          <w:p w:rsidR="001D78E4" w:rsidRPr="001A4D97" w:rsidRDefault="001D78E4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арбитражного суда о признании банкротом и об открытии конкурсного производства заявителя (для юридического лица, индивидуального предпринимателя);</w:t>
            </w:r>
          </w:p>
          <w:p w:rsidR="001D78E4" w:rsidRPr="001A4D97" w:rsidRDefault="001D78E4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D78E4" w:rsidRPr="00472FCE" w:rsidRDefault="001D78E4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BE0A75">
        <w:rPr>
          <w:rFonts w:ascii="Times New Roman" w:hAnsi="Times New Roman"/>
          <w:sz w:val="24"/>
          <w:szCs w:val="24"/>
        </w:rPr>
        <w:t>Все сведения о проведении  аукциона просим сообщать уполномоченному лицу.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Наши юридический и фактический адреса, телефоны, факс: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__________________________________________________________________________________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Банковские реквизиты:_____________________________________________________________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1D78E4" w:rsidRPr="00BE0A75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E0A75">
        <w:rPr>
          <w:rFonts w:ascii="Times New Roman" w:hAnsi="Times New Roman"/>
          <w:sz w:val="24"/>
          <w:szCs w:val="24"/>
        </w:rPr>
        <w:t>К настоящей заявке прилагаются документы согласно описи на _____л.</w:t>
      </w: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D78E4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                                    _______________  __________________________________</w:t>
      </w:r>
    </w:p>
    <w:p w:rsidR="001D78E4" w:rsidRPr="00690DE9" w:rsidRDefault="001D78E4" w:rsidP="00B22014">
      <w:pPr>
        <w:pStyle w:val="NoSpacing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690DE9">
        <w:rPr>
          <w:rFonts w:ascii="Times New Roman" w:hAnsi="Times New Roman"/>
        </w:rPr>
        <w:t xml:space="preserve">(подпись)                                </w:t>
      </w:r>
      <w:r>
        <w:rPr>
          <w:rFonts w:ascii="Times New Roman" w:hAnsi="Times New Roman"/>
        </w:rPr>
        <w:t xml:space="preserve">      </w:t>
      </w:r>
      <w:r w:rsidRPr="00690DE9">
        <w:rPr>
          <w:rFonts w:ascii="Times New Roman" w:hAnsi="Times New Roman"/>
        </w:rPr>
        <w:t xml:space="preserve">  Ф.И.О.</w:t>
      </w:r>
    </w:p>
    <w:p w:rsidR="001D78E4" w:rsidRPr="00BE0A75" w:rsidRDefault="001D78E4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:rsidR="001D78E4" w:rsidRDefault="001D78E4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sectPr w:rsidR="001D78E4" w:rsidSect="006F56B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56BB"/>
    <w:rsid w:val="00054A51"/>
    <w:rsid w:val="0005682C"/>
    <w:rsid w:val="000715B1"/>
    <w:rsid w:val="00092FB0"/>
    <w:rsid w:val="000A5DA8"/>
    <w:rsid w:val="0016729F"/>
    <w:rsid w:val="001976D7"/>
    <w:rsid w:val="001A4D97"/>
    <w:rsid w:val="001D78E4"/>
    <w:rsid w:val="00226420"/>
    <w:rsid w:val="00291CA6"/>
    <w:rsid w:val="002A2814"/>
    <w:rsid w:val="002A705B"/>
    <w:rsid w:val="003B61DD"/>
    <w:rsid w:val="00472FCE"/>
    <w:rsid w:val="005108D2"/>
    <w:rsid w:val="00574655"/>
    <w:rsid w:val="00584113"/>
    <w:rsid w:val="005A2B64"/>
    <w:rsid w:val="00656E54"/>
    <w:rsid w:val="00672BBF"/>
    <w:rsid w:val="00690DE9"/>
    <w:rsid w:val="006F33BC"/>
    <w:rsid w:val="006F56BB"/>
    <w:rsid w:val="007059E1"/>
    <w:rsid w:val="007E1C99"/>
    <w:rsid w:val="00807E84"/>
    <w:rsid w:val="00820111"/>
    <w:rsid w:val="00871E60"/>
    <w:rsid w:val="00872988"/>
    <w:rsid w:val="008F3112"/>
    <w:rsid w:val="0090674D"/>
    <w:rsid w:val="00945B37"/>
    <w:rsid w:val="009D0422"/>
    <w:rsid w:val="00B22014"/>
    <w:rsid w:val="00BE0A75"/>
    <w:rsid w:val="00D07394"/>
    <w:rsid w:val="00D52719"/>
    <w:rsid w:val="00DC5504"/>
    <w:rsid w:val="00E552AC"/>
    <w:rsid w:val="00EE600E"/>
    <w:rsid w:val="00EF6521"/>
    <w:rsid w:val="00F6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52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F56BB"/>
  </w:style>
  <w:style w:type="character" w:styleId="Strong">
    <w:name w:val="Strong"/>
    <w:basedOn w:val="DefaultParagraphFont"/>
    <w:uiPriority w:val="99"/>
    <w:qFormat/>
    <w:rsid w:val="006F56BB"/>
    <w:rPr>
      <w:rFonts w:cs="Times New Roman"/>
      <w:b/>
    </w:rPr>
  </w:style>
  <w:style w:type="paragraph" w:styleId="NormalWeb">
    <w:name w:val="Normal (Web)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56E5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6E54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363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668</TotalTime>
  <Pages>2</Pages>
  <Words>432</Words>
  <Characters>2468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17</cp:revision>
  <cp:lastPrinted>2016-06-22T07:30:00Z</cp:lastPrinted>
  <dcterms:created xsi:type="dcterms:W3CDTF">2014-04-23T09:24:00Z</dcterms:created>
  <dcterms:modified xsi:type="dcterms:W3CDTF">2020-02-07T05:30:00Z</dcterms:modified>
</cp:coreProperties>
</file>