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DA" w:rsidRDefault="001A1EDA" w:rsidP="00EE286E">
      <w:pPr>
        <w:pStyle w:val="NoSpacing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1A1EDA" w:rsidRPr="00C73693" w:rsidRDefault="001A1EDA" w:rsidP="001B44B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1B44BC">
        <w:rPr>
          <w:rFonts w:ascii="Times New Roman" w:hAnsi="Times New Roman"/>
          <w:b/>
          <w:sz w:val="24"/>
          <w:szCs w:val="24"/>
        </w:rPr>
        <w:t>о проведении открытого аукциона на право заключения договора аренды земельного участка с кадастровым номером 75:14:240228:334</w:t>
      </w:r>
      <w:r w:rsidRPr="001B44BC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44BC"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Машиностроительная, 1 д</w:t>
      </w:r>
    </w:p>
    <w:p w:rsidR="001A1EDA" w:rsidRPr="00C73693" w:rsidRDefault="001A1EDA" w:rsidP="001B44B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A1EDA" w:rsidRPr="00F76178" w:rsidRDefault="001A1EDA" w:rsidP="007A2B56">
      <w:pPr>
        <w:pStyle w:val="NoSpacing"/>
        <w:jc w:val="center"/>
        <w:rPr>
          <w:rFonts w:ascii="Times New Roman" w:hAnsi="Times New Roman"/>
          <w:b/>
          <w:color w:val="464341"/>
          <w:sz w:val="24"/>
          <w:szCs w:val="24"/>
        </w:rPr>
      </w:pPr>
    </w:p>
    <w:p w:rsidR="001A1EDA" w:rsidRDefault="001A1EDA" w:rsidP="005F3FB7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1A1EDA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1A1EDA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п.Оловянная, ул. Московская, 52  каб. №3</w:t>
            </w:r>
          </w:p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1A1EDA" w:rsidRPr="00E67E29" w:rsidRDefault="001A1EDA" w:rsidP="006238F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1A1EDA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F90B77" w:rsidRDefault="001A1EDA" w:rsidP="0098560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1A1EDA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CA7B58" w:rsidRDefault="001A1EDA" w:rsidP="00F90B7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1A1EDA" w:rsidRPr="00373D46" w:rsidRDefault="001A1EDA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мая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стному времени) понедельник - четверг,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пятница  с 08.00 - 16.00 до 17.00 ч. 03 июля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1EDA" w:rsidRDefault="001A1EDA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46">
              <w:rPr>
                <w:rFonts w:ascii="Times New Roman" w:hAnsi="Times New Roman"/>
                <w:sz w:val="24"/>
                <w:szCs w:val="24"/>
              </w:rPr>
              <w:t xml:space="preserve">Срок рассмотрения заявок на участие в аукционе: «04»  июля 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1A1EDA" w:rsidRDefault="001A1EDA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комиссия проводит аукцион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июля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п.Оловянная,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ул. Московская, 52  каб.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1EDA" w:rsidRDefault="001A1EDA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Протокол о результатах аукциона размещается в сети «Интернет» на 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1EDA" w:rsidRDefault="001A1EDA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проведении аукциона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1A1EDA" w:rsidRPr="008A7A2F" w:rsidRDefault="001A1EDA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1A1EDA" w:rsidRPr="00E67E29" w:rsidRDefault="001A1EDA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1A1EDA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1A1EDA" w:rsidRPr="004D2518" w:rsidRDefault="001A1EDA" w:rsidP="00625946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240228:335</w:t>
            </w:r>
          </w:p>
          <w:p w:rsidR="001A1EDA" w:rsidRDefault="001A1EDA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участок, расположенный по адресу: Забайкальский край, Оловяннинский район, пгт.Оловянная, ул.Машиностроительная, 1 д</w:t>
            </w:r>
          </w:p>
          <w:p w:rsidR="001A1EDA" w:rsidRDefault="001A1EDA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земель: земли населенных пунктов</w:t>
            </w:r>
          </w:p>
          <w:p w:rsidR="001A1EDA" w:rsidRDefault="001A1EDA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разрешенного использования: для размещения здания гаража</w:t>
            </w:r>
          </w:p>
          <w:p w:rsidR="001A1EDA" w:rsidRDefault="001A1EDA" w:rsidP="007A2B56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земельного участка: 495 +/- 4.65  кв.м.</w:t>
            </w:r>
          </w:p>
          <w:p w:rsidR="001A1EDA" w:rsidRPr="007A2B56" w:rsidRDefault="001A1EDA" w:rsidP="001B44BC">
            <w:pPr>
              <w:pStyle w:val="NoSpacing"/>
              <w:spacing w:line="276" w:lineRule="auto"/>
              <w:rPr>
                <w:rStyle w:val="Strong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стоимость: 631501,20 руб.</w:t>
            </w:r>
          </w:p>
        </w:tc>
      </w:tr>
      <w:tr w:rsidR="001A1EDA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1A0D76" w:rsidRDefault="001A1EDA" w:rsidP="001B44BC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Strong"/>
                <w:b w:val="0"/>
                <w:sz w:val="24"/>
                <w:szCs w:val="24"/>
              </w:rPr>
              <w:t xml:space="preserve"> </w:t>
            </w: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61380 (шестьдесят одна тысяча триста восемьдесят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/>
                <w:sz w:val="24"/>
                <w:szCs w:val="24"/>
              </w:rPr>
              <w:t>ей 00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sz w:val="24"/>
                <w:szCs w:val="24"/>
              </w:rPr>
              <w:t>ек</w:t>
            </w:r>
          </w:p>
        </w:tc>
      </w:tr>
      <w:tr w:rsidR="001A1EDA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1A0D76" w:rsidRDefault="001A1EDA" w:rsidP="001B44B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 1841,40 (одна тысяча восемьсот сорок один) рубль 40 копеек.</w:t>
            </w:r>
          </w:p>
        </w:tc>
      </w:tr>
      <w:tr w:rsidR="001A1EDA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Pr="00E67E29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проведении аукциона срок следующие документы:</w:t>
            </w:r>
          </w:p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проведении аукциона форме (Приложение № 1 к настоящему извещению) с указанием банковских реквизитов счета для возврата задатка;</w:t>
            </w:r>
          </w:p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1A1EDA" w:rsidRPr="00CA7B58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1A1EDA" w:rsidRPr="00CA7B58" w:rsidRDefault="001A1EDA" w:rsidP="001A0D76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1A1EDA" w:rsidRPr="001A0D76" w:rsidRDefault="001A1EDA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1A1EDA" w:rsidRPr="001A0D76" w:rsidRDefault="001A1EDA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мая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17.00 ч. 03 июля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2019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1A1EDA" w:rsidRPr="001A0D76" w:rsidRDefault="001A1EDA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1A1EDA" w:rsidRPr="001A0D76" w:rsidRDefault="001A1EDA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1A1EDA" w:rsidRDefault="001A1EDA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1A1EDA" w:rsidRDefault="001A1EDA" w:rsidP="0090790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1A1EDA" w:rsidRPr="000618C0" w:rsidRDefault="001A1EDA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1A1EDA" w:rsidRPr="000618C0" w:rsidRDefault="001A1EDA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dst680"/>
            <w:bookmarkEnd w:id="0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1A1EDA" w:rsidRPr="000618C0" w:rsidRDefault="001A1EDA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1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1A1EDA" w:rsidRPr="000618C0" w:rsidRDefault="001A1EDA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2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1A1EDA" w:rsidRPr="000618C0" w:rsidRDefault="001A1EDA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3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1A1EDA" w:rsidRPr="00E67E29" w:rsidRDefault="001A1EDA" w:rsidP="00E664D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bookmarkStart w:id="4" w:name="dst684"/>
            <w:bookmarkEnd w:id="4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4) 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1A1EDA" w:rsidRPr="00E67E29" w:rsidTr="00457B42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1A1EDA" w:rsidRPr="00E67E29" w:rsidRDefault="001A1EDA" w:rsidP="00397B5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nil"/>
              <w:right w:val="double" w:sz="2" w:space="0" w:color="000000"/>
            </w:tcBorders>
          </w:tcPr>
          <w:p w:rsidR="001A1EDA" w:rsidRPr="00927951" w:rsidRDefault="001A1EDA" w:rsidP="00397B5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1A1EDA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в сумме  6138 (шестьдесят одна тысяча</w:t>
            </w:r>
            <w:bookmarkStart w:id="5" w:name="_GoBack"/>
            <w:bookmarkEnd w:id="5"/>
            <w:r>
              <w:rPr>
                <w:rFonts w:ascii="Times New Roman" w:hAnsi="Times New Roman"/>
                <w:sz w:val="24"/>
                <w:szCs w:val="24"/>
              </w:rPr>
              <w:t xml:space="preserve"> сто тридцать восемь) рублей 00 копеек оплачивается по следующим реквизитам:</w:t>
            </w:r>
          </w:p>
          <w:p w:rsidR="001A1EDA" w:rsidRPr="003B252B" w:rsidRDefault="001A1EDA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Чита БИК 047601001, ИНН 7515005958, КПП 751501001, л/с </w:t>
            </w:r>
            <w:r w:rsidRPr="003B252B">
              <w:rPr>
                <w:rFonts w:ascii="Times New Roman" w:hAnsi="Times New Roman"/>
                <w:sz w:val="24"/>
                <w:szCs w:val="24"/>
              </w:rPr>
              <w:t>04913014770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КБК</w:t>
            </w:r>
            <w:r w:rsidRPr="003B2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802 111 05013 13 0000 120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проведении аукциона, в течение 3 (трех) дней со дня принятия решения об отказе в проведении аукциона;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отзыва заявки заявителем до окончания срока приема заявок, в течение 3 (трех) рабочих дней со дня поступления Организатору аукциона уведомления об отзыве заявки;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1A1EDA" w:rsidRPr="00927951" w:rsidRDefault="001A1EDA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1A1EDA" w:rsidRPr="00927951" w:rsidRDefault="001A1EDA" w:rsidP="00397B5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EDA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1A1EDA" w:rsidRDefault="001A1EDA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1A1EDA" w:rsidRPr="00CA7B58" w:rsidRDefault="001A1EDA" w:rsidP="001177C2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</w:t>
            </w:r>
            <w:r>
              <w:rPr>
                <w:rFonts w:ascii="Times New Roman" w:hAnsi="Times New Roman"/>
                <w:sz w:val="24"/>
                <w:szCs w:val="24"/>
              </w:rPr>
              <w:t>к аренды земельного участка – 5 (пять</w:t>
            </w:r>
            <w:r w:rsidRPr="00CA7B58">
              <w:rPr>
                <w:rFonts w:ascii="Times New Roman" w:hAnsi="Times New Roman"/>
                <w:sz w:val="24"/>
                <w:szCs w:val="24"/>
              </w:rPr>
              <w:t>) лет</w:t>
            </w:r>
          </w:p>
        </w:tc>
      </w:tr>
    </w:tbl>
    <w:p w:rsidR="001A1EDA" w:rsidRDefault="001A1EDA"/>
    <w:p w:rsidR="001A1EDA" w:rsidRPr="00C124CD" w:rsidRDefault="001A1EDA" w:rsidP="00C124CD">
      <w:pPr>
        <w:jc w:val="both"/>
        <w:rPr>
          <w:rStyle w:val="Strong"/>
          <w:rFonts w:ascii="Times New Roman" w:hAnsi="Times New Roman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>В. П. Семенов</w:t>
      </w:r>
    </w:p>
    <w:p w:rsidR="001A1EDA" w:rsidRDefault="001A1EDA"/>
    <w:sectPr w:rsidR="001A1ED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17DA2"/>
    <w:rsid w:val="00032B82"/>
    <w:rsid w:val="000618C0"/>
    <w:rsid w:val="000679BF"/>
    <w:rsid w:val="00096234"/>
    <w:rsid w:val="000D3A0A"/>
    <w:rsid w:val="000D7010"/>
    <w:rsid w:val="00105A14"/>
    <w:rsid w:val="0011200E"/>
    <w:rsid w:val="001177C2"/>
    <w:rsid w:val="001356AC"/>
    <w:rsid w:val="001A0D76"/>
    <w:rsid w:val="001A1EDA"/>
    <w:rsid w:val="001A6C21"/>
    <w:rsid w:val="001B44BC"/>
    <w:rsid w:val="001C3B41"/>
    <w:rsid w:val="001D32A1"/>
    <w:rsid w:val="001D5C4F"/>
    <w:rsid w:val="00204494"/>
    <w:rsid w:val="002405C0"/>
    <w:rsid w:val="002439C2"/>
    <w:rsid w:val="00294108"/>
    <w:rsid w:val="002B5095"/>
    <w:rsid w:val="002B7778"/>
    <w:rsid w:val="002C40C7"/>
    <w:rsid w:val="002E1C58"/>
    <w:rsid w:val="00311F1D"/>
    <w:rsid w:val="00332693"/>
    <w:rsid w:val="003375A9"/>
    <w:rsid w:val="00337B4B"/>
    <w:rsid w:val="003415E0"/>
    <w:rsid w:val="003638E6"/>
    <w:rsid w:val="00373D46"/>
    <w:rsid w:val="00374CDA"/>
    <w:rsid w:val="003752EC"/>
    <w:rsid w:val="00397B57"/>
    <w:rsid w:val="003B252B"/>
    <w:rsid w:val="003E1E1F"/>
    <w:rsid w:val="003F3698"/>
    <w:rsid w:val="0040420A"/>
    <w:rsid w:val="00447E27"/>
    <w:rsid w:val="0045153B"/>
    <w:rsid w:val="00457B42"/>
    <w:rsid w:val="0046561C"/>
    <w:rsid w:val="004913A7"/>
    <w:rsid w:val="004B0423"/>
    <w:rsid w:val="004B5F45"/>
    <w:rsid w:val="004D13A7"/>
    <w:rsid w:val="004D2518"/>
    <w:rsid w:val="004D4481"/>
    <w:rsid w:val="004D7635"/>
    <w:rsid w:val="00512E05"/>
    <w:rsid w:val="0051464F"/>
    <w:rsid w:val="00534C5D"/>
    <w:rsid w:val="005376A1"/>
    <w:rsid w:val="005477E4"/>
    <w:rsid w:val="00556E5D"/>
    <w:rsid w:val="005762C8"/>
    <w:rsid w:val="0058676D"/>
    <w:rsid w:val="005E0344"/>
    <w:rsid w:val="005F3FB7"/>
    <w:rsid w:val="00613A75"/>
    <w:rsid w:val="006154F9"/>
    <w:rsid w:val="006238F7"/>
    <w:rsid w:val="00625946"/>
    <w:rsid w:val="006361C5"/>
    <w:rsid w:val="0063696A"/>
    <w:rsid w:val="006415E9"/>
    <w:rsid w:val="0064221A"/>
    <w:rsid w:val="00662C1F"/>
    <w:rsid w:val="006C45F8"/>
    <w:rsid w:val="006D5BC8"/>
    <w:rsid w:val="006E301B"/>
    <w:rsid w:val="00710F2F"/>
    <w:rsid w:val="00712BC4"/>
    <w:rsid w:val="00740CD0"/>
    <w:rsid w:val="00764376"/>
    <w:rsid w:val="0077130F"/>
    <w:rsid w:val="00796054"/>
    <w:rsid w:val="007A2B56"/>
    <w:rsid w:val="007B0434"/>
    <w:rsid w:val="007B6BFE"/>
    <w:rsid w:val="008011ED"/>
    <w:rsid w:val="00814F63"/>
    <w:rsid w:val="00830D92"/>
    <w:rsid w:val="00834C4F"/>
    <w:rsid w:val="00841DB0"/>
    <w:rsid w:val="00844E85"/>
    <w:rsid w:val="008615C9"/>
    <w:rsid w:val="008807EF"/>
    <w:rsid w:val="008A2B86"/>
    <w:rsid w:val="008A41F3"/>
    <w:rsid w:val="008A7A2F"/>
    <w:rsid w:val="008C3D2C"/>
    <w:rsid w:val="008D3153"/>
    <w:rsid w:val="008F5F0C"/>
    <w:rsid w:val="00904C1D"/>
    <w:rsid w:val="00907902"/>
    <w:rsid w:val="00927951"/>
    <w:rsid w:val="009519DE"/>
    <w:rsid w:val="00971A3E"/>
    <w:rsid w:val="00985609"/>
    <w:rsid w:val="009A1B01"/>
    <w:rsid w:val="009E7C8E"/>
    <w:rsid w:val="009F7A3A"/>
    <w:rsid w:val="00A133B4"/>
    <w:rsid w:val="00A240AA"/>
    <w:rsid w:val="00A37360"/>
    <w:rsid w:val="00A447A0"/>
    <w:rsid w:val="00A47F7E"/>
    <w:rsid w:val="00A55C0D"/>
    <w:rsid w:val="00A80169"/>
    <w:rsid w:val="00AA6377"/>
    <w:rsid w:val="00AB479B"/>
    <w:rsid w:val="00B04DE4"/>
    <w:rsid w:val="00B2231E"/>
    <w:rsid w:val="00B333A0"/>
    <w:rsid w:val="00B47721"/>
    <w:rsid w:val="00B854B2"/>
    <w:rsid w:val="00BA3227"/>
    <w:rsid w:val="00BC70E3"/>
    <w:rsid w:val="00BD4C81"/>
    <w:rsid w:val="00BE413F"/>
    <w:rsid w:val="00BE6175"/>
    <w:rsid w:val="00C03873"/>
    <w:rsid w:val="00C047A0"/>
    <w:rsid w:val="00C101A8"/>
    <w:rsid w:val="00C124CD"/>
    <w:rsid w:val="00C1565F"/>
    <w:rsid w:val="00C31CE3"/>
    <w:rsid w:val="00C34BDB"/>
    <w:rsid w:val="00C4679B"/>
    <w:rsid w:val="00C63577"/>
    <w:rsid w:val="00C73693"/>
    <w:rsid w:val="00C83D95"/>
    <w:rsid w:val="00CA7B58"/>
    <w:rsid w:val="00CE0C55"/>
    <w:rsid w:val="00CF0A08"/>
    <w:rsid w:val="00D01111"/>
    <w:rsid w:val="00D420FE"/>
    <w:rsid w:val="00D50AE3"/>
    <w:rsid w:val="00D7638D"/>
    <w:rsid w:val="00D90B0C"/>
    <w:rsid w:val="00DB32AB"/>
    <w:rsid w:val="00DD1939"/>
    <w:rsid w:val="00DE2744"/>
    <w:rsid w:val="00DE562A"/>
    <w:rsid w:val="00E10413"/>
    <w:rsid w:val="00E36323"/>
    <w:rsid w:val="00E47485"/>
    <w:rsid w:val="00E57308"/>
    <w:rsid w:val="00E664D7"/>
    <w:rsid w:val="00E67E29"/>
    <w:rsid w:val="00E70FF9"/>
    <w:rsid w:val="00E906A4"/>
    <w:rsid w:val="00EA26E4"/>
    <w:rsid w:val="00EB2B73"/>
    <w:rsid w:val="00EE286E"/>
    <w:rsid w:val="00F11E33"/>
    <w:rsid w:val="00F641A0"/>
    <w:rsid w:val="00F76178"/>
    <w:rsid w:val="00F87173"/>
    <w:rsid w:val="00F90B77"/>
    <w:rsid w:val="00FA7E45"/>
    <w:rsid w:val="00FB593A"/>
    <w:rsid w:val="00FC405D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9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7010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0D7010"/>
  </w:style>
  <w:style w:type="character" w:styleId="Strong">
    <w:name w:val="Strong"/>
    <w:basedOn w:val="DefaultParagraphFont"/>
    <w:uiPriority w:val="99"/>
    <w:qFormat/>
    <w:rsid w:val="000D7010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0D70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7010"/>
    <w:rPr>
      <w:rFonts w:ascii="Tahoma" w:hAnsi="Tahoma"/>
      <w:sz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E1C58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uiPriority w:val="99"/>
    <w:rsid w:val="000618C0"/>
  </w:style>
  <w:style w:type="paragraph" w:styleId="Title">
    <w:name w:val="Title"/>
    <w:basedOn w:val="Normal"/>
    <w:link w:val="TitleChar"/>
    <w:uiPriority w:val="99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927951"/>
    <w:rPr>
      <w:rFonts w:ascii="Times New Roman" w:hAnsi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82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2711</TotalTime>
  <Pages>4</Pages>
  <Words>1776</Words>
  <Characters>10125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24</cp:revision>
  <cp:lastPrinted>2019-05-20T03:38:00Z</cp:lastPrinted>
  <dcterms:created xsi:type="dcterms:W3CDTF">2012-11-23T13:26:00Z</dcterms:created>
  <dcterms:modified xsi:type="dcterms:W3CDTF">2019-05-20T03:40:00Z</dcterms:modified>
</cp:coreProperties>
</file>