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91" w:rsidRPr="002F2CA8" w:rsidRDefault="004A5891" w:rsidP="0040290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4A5891" w:rsidRPr="001053A8" w:rsidRDefault="004A5891" w:rsidP="00D5008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>документов представляемых вместе с заявкой на участие в открытом  аукционе</w:t>
      </w:r>
    </w:p>
    <w:p w:rsidR="004A5891" w:rsidRDefault="004A5891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 xml:space="preserve">на </w:t>
      </w:r>
      <w:r w:rsidRPr="000E7F1A">
        <w:rPr>
          <w:rFonts w:ascii="Times New Roman" w:hAnsi="Times New Roman"/>
          <w:b/>
          <w:sz w:val="24"/>
          <w:szCs w:val="24"/>
        </w:rPr>
        <w:t xml:space="preserve">право заключения договора </w:t>
      </w:r>
      <w:r w:rsidRPr="000E7F1A">
        <w:rPr>
          <w:rFonts w:ascii="Times New Roman" w:hAnsi="Times New Roman"/>
          <w:b/>
          <w:bCs/>
          <w:sz w:val="24"/>
          <w:szCs w:val="24"/>
        </w:rPr>
        <w:t>аренды за пользование земельным участком с када</w:t>
      </w:r>
      <w:r>
        <w:rPr>
          <w:rFonts w:ascii="Times New Roman" w:hAnsi="Times New Roman"/>
          <w:b/>
          <w:bCs/>
          <w:sz w:val="24"/>
          <w:szCs w:val="24"/>
        </w:rPr>
        <w:t>стровым номером 75:14:240141:250</w:t>
      </w:r>
      <w:r w:rsidRPr="000E7F1A">
        <w:rPr>
          <w:rFonts w:ascii="Times New Roman" w:hAnsi="Times New Roman"/>
          <w:b/>
          <w:bCs/>
          <w:sz w:val="24"/>
          <w:szCs w:val="24"/>
        </w:rPr>
        <w:t>, расположенного по адресу: Забайкальский край, Оловяннинский район, пгт. Оловян</w:t>
      </w:r>
      <w:r>
        <w:rPr>
          <w:rFonts w:ascii="Times New Roman" w:hAnsi="Times New Roman"/>
          <w:b/>
          <w:bCs/>
          <w:sz w:val="24"/>
          <w:szCs w:val="24"/>
        </w:rPr>
        <w:t>ная, ул. Южная</w:t>
      </w:r>
    </w:p>
    <w:p w:rsidR="004A5891" w:rsidRDefault="004A5891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A5891" w:rsidRPr="000E7F1A" w:rsidRDefault="004A5891" w:rsidP="000E7F1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4A5891" w:rsidRPr="000A5DA8" w:rsidRDefault="004A5891" w:rsidP="000E7F1A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785DF6">
        <w:rPr>
          <w:rFonts w:ascii="Times New Roman" w:hAnsi="Times New Roman"/>
          <w:sz w:val="24"/>
          <w:szCs w:val="24"/>
        </w:rPr>
        <w:t>_________________</w:t>
      </w:r>
      <w:r w:rsidRPr="000A5DA8">
        <w:rPr>
          <w:rFonts w:ascii="Times New Roman" w:hAnsi="Times New Roman"/>
          <w:sz w:val="24"/>
          <w:szCs w:val="24"/>
        </w:rPr>
        <w:t>______</w:t>
      </w:r>
    </w:p>
    <w:p w:rsidR="004A5891" w:rsidRPr="000A5DA8" w:rsidRDefault="004A5891" w:rsidP="00D50082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4A5891" w:rsidRPr="008E3CF4" w:rsidRDefault="004A5891" w:rsidP="008E3CF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Настоящим подтверждает,    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право заключения</w:t>
      </w:r>
      <w:r w:rsidRPr="00DC5504">
        <w:rPr>
          <w:rFonts w:ascii="Times New Roman" w:hAnsi="Times New Roman"/>
          <w:sz w:val="24"/>
          <w:szCs w:val="24"/>
        </w:rPr>
        <w:t xml:space="preserve"> договора</w:t>
      </w:r>
      <w:r w:rsidRPr="00EE600E"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1976D7">
        <w:rPr>
          <w:rFonts w:ascii="Times New Roman" w:hAnsi="Times New Roman"/>
          <w:sz w:val="24"/>
          <w:szCs w:val="24"/>
        </w:rPr>
        <w:t>земельного участка</w:t>
      </w:r>
      <w:r>
        <w:rPr>
          <w:rFonts w:ascii="Times New Roman" w:hAnsi="Times New Roman"/>
          <w:sz w:val="24"/>
          <w:szCs w:val="24"/>
        </w:rPr>
        <w:t xml:space="preserve"> с кадастровым номером 75:14:240141:250, </w:t>
      </w:r>
      <w:r w:rsidRPr="008E3CF4">
        <w:rPr>
          <w:rFonts w:ascii="Times New Roman" w:hAnsi="Times New Roman"/>
          <w:bCs/>
          <w:sz w:val="24"/>
          <w:szCs w:val="24"/>
        </w:rPr>
        <w:t xml:space="preserve">расположенного по адресу: Забайкальский край, Оловяннинский район, пгт. Оловянная, ул.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Южная</w:t>
      </w:r>
    </w:p>
    <w:p w:rsidR="004A5891" w:rsidRPr="000A5DA8" w:rsidRDefault="004A5891" w:rsidP="00D50082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документы:</w:t>
      </w:r>
    </w:p>
    <w:p w:rsidR="004A5891" w:rsidRPr="000A5DA8" w:rsidRDefault="004A5891" w:rsidP="00402908">
      <w:pPr>
        <w:pStyle w:val="NoSpacing"/>
        <w:rPr>
          <w:rFonts w:ascii="Times New Roman" w:hAnsi="Times New Roman"/>
          <w:sz w:val="24"/>
          <w:szCs w:val="24"/>
        </w:rPr>
      </w:pPr>
    </w:p>
    <w:p w:rsidR="004A5891" w:rsidRPr="000A5DA8" w:rsidRDefault="004A5891" w:rsidP="0040290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4A5891" w:rsidRPr="00DF1923" w:rsidTr="00C6216A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589" w:type="dxa"/>
            <w:shd w:val="pct5" w:color="000000" w:fill="FFFFFF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4A5891" w:rsidRPr="00DF1923" w:rsidTr="00C6216A">
        <w:trPr>
          <w:trHeight w:val="66"/>
        </w:trPr>
        <w:tc>
          <w:tcPr>
            <w:tcW w:w="484" w:type="dxa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cantSplit/>
          <w:trHeight w:val="217"/>
        </w:trPr>
        <w:tc>
          <w:tcPr>
            <w:tcW w:w="484" w:type="dxa"/>
            <w:vAlign w:val="center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27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4A5891" w:rsidRPr="00DF1923" w:rsidTr="00C6216A">
        <w:trPr>
          <w:trHeight w:val="241"/>
        </w:trPr>
        <w:tc>
          <w:tcPr>
            <w:tcW w:w="484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4A5891" w:rsidRPr="00DF1923" w:rsidRDefault="004A5891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4A5891" w:rsidRPr="00402908" w:rsidRDefault="004A5891" w:rsidP="00402908">
      <w:pPr>
        <w:pStyle w:val="NoSpacing"/>
        <w:rPr>
          <w:rFonts w:ascii="Times New Roman" w:hAnsi="Times New Roman"/>
          <w:sz w:val="28"/>
          <w:szCs w:val="28"/>
        </w:rPr>
      </w:pPr>
    </w:p>
    <w:sectPr w:rsidR="004A5891" w:rsidRPr="00402908" w:rsidSect="00C4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08"/>
    <w:rsid w:val="00054E82"/>
    <w:rsid w:val="000A5DA8"/>
    <w:rsid w:val="000C4B17"/>
    <w:rsid w:val="000E7F1A"/>
    <w:rsid w:val="001053A8"/>
    <w:rsid w:val="0019073A"/>
    <w:rsid w:val="001976D7"/>
    <w:rsid w:val="00217D62"/>
    <w:rsid w:val="002C27BD"/>
    <w:rsid w:val="002F2CA8"/>
    <w:rsid w:val="00321310"/>
    <w:rsid w:val="0032671F"/>
    <w:rsid w:val="003742C5"/>
    <w:rsid w:val="003F5C9A"/>
    <w:rsid w:val="00402908"/>
    <w:rsid w:val="00446AB6"/>
    <w:rsid w:val="004A5891"/>
    <w:rsid w:val="005803A9"/>
    <w:rsid w:val="00582354"/>
    <w:rsid w:val="00631ACA"/>
    <w:rsid w:val="00737005"/>
    <w:rsid w:val="00753E2A"/>
    <w:rsid w:val="00785DF6"/>
    <w:rsid w:val="008A1C7C"/>
    <w:rsid w:val="008E3CF4"/>
    <w:rsid w:val="009E2E71"/>
    <w:rsid w:val="00A36F0A"/>
    <w:rsid w:val="00A409A5"/>
    <w:rsid w:val="00AF2ECE"/>
    <w:rsid w:val="00BA71F2"/>
    <w:rsid w:val="00BD7CCC"/>
    <w:rsid w:val="00C40588"/>
    <w:rsid w:val="00C6216A"/>
    <w:rsid w:val="00D2647C"/>
    <w:rsid w:val="00D50082"/>
    <w:rsid w:val="00D510B6"/>
    <w:rsid w:val="00DB63F3"/>
    <w:rsid w:val="00DC5504"/>
    <w:rsid w:val="00DF1923"/>
    <w:rsid w:val="00DF1A51"/>
    <w:rsid w:val="00DF6CCE"/>
    <w:rsid w:val="00E5242E"/>
    <w:rsid w:val="00E67E29"/>
    <w:rsid w:val="00ED4B9B"/>
    <w:rsid w:val="00EE600E"/>
    <w:rsid w:val="00EF25DF"/>
    <w:rsid w:val="00F12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02908"/>
  </w:style>
  <w:style w:type="character" w:styleId="Strong">
    <w:name w:val="Strong"/>
    <w:basedOn w:val="DefaultParagraphFont"/>
    <w:uiPriority w:val="99"/>
    <w:qFormat/>
    <w:rsid w:val="0040290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97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116</Words>
  <Characters>664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15</cp:revision>
  <dcterms:created xsi:type="dcterms:W3CDTF">2014-04-23T09:29:00Z</dcterms:created>
  <dcterms:modified xsi:type="dcterms:W3CDTF">2020-02-14T05:05:00Z</dcterms:modified>
</cp:coreProperties>
</file>