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E2A" w:rsidRPr="002F2CA8" w:rsidRDefault="00753E2A" w:rsidP="0040290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753E2A" w:rsidRPr="001053A8" w:rsidRDefault="00753E2A" w:rsidP="00D5008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>документов представляемых вместе с заявкой на участие в открытом  аукционе</w:t>
      </w:r>
    </w:p>
    <w:p w:rsidR="00753E2A" w:rsidRPr="000E7F1A" w:rsidRDefault="00753E2A" w:rsidP="000E7F1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 xml:space="preserve">на </w:t>
      </w:r>
      <w:r w:rsidRPr="000E7F1A">
        <w:rPr>
          <w:rFonts w:ascii="Times New Roman" w:hAnsi="Times New Roman"/>
          <w:b/>
          <w:sz w:val="24"/>
          <w:szCs w:val="24"/>
        </w:rPr>
        <w:t xml:space="preserve">право заключения договора </w:t>
      </w:r>
      <w:r w:rsidRPr="000E7F1A">
        <w:rPr>
          <w:rFonts w:ascii="Times New Roman" w:hAnsi="Times New Roman"/>
          <w:b/>
          <w:bCs/>
          <w:sz w:val="24"/>
          <w:szCs w:val="24"/>
        </w:rPr>
        <w:t>аренды за пользование земельным участком с када</w:t>
      </w:r>
      <w:r>
        <w:rPr>
          <w:rFonts w:ascii="Times New Roman" w:hAnsi="Times New Roman"/>
          <w:b/>
          <w:bCs/>
          <w:sz w:val="24"/>
          <w:szCs w:val="24"/>
        </w:rPr>
        <w:t>стровым номером 75:14:240228:335</w:t>
      </w:r>
      <w:r w:rsidRPr="000E7F1A">
        <w:rPr>
          <w:rFonts w:ascii="Times New Roman" w:hAnsi="Times New Roman"/>
          <w:b/>
          <w:bCs/>
          <w:sz w:val="24"/>
          <w:szCs w:val="24"/>
        </w:rPr>
        <w:t>, расположенного по адресу: Забайкальский край, Оловяннинский район, пгт. Оловян</w:t>
      </w:r>
      <w:r>
        <w:rPr>
          <w:rFonts w:ascii="Times New Roman" w:hAnsi="Times New Roman"/>
          <w:b/>
          <w:bCs/>
          <w:sz w:val="24"/>
          <w:szCs w:val="24"/>
        </w:rPr>
        <w:t>ная, ул. Машиностроительная, 1 д</w:t>
      </w:r>
    </w:p>
    <w:p w:rsidR="00753E2A" w:rsidRPr="000A5DA8" w:rsidRDefault="00753E2A" w:rsidP="000E7F1A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785DF6">
        <w:rPr>
          <w:rFonts w:ascii="Times New Roman" w:hAnsi="Times New Roman"/>
          <w:sz w:val="24"/>
          <w:szCs w:val="24"/>
        </w:rPr>
        <w:t>_________________</w:t>
      </w:r>
      <w:r w:rsidRPr="000A5DA8">
        <w:rPr>
          <w:rFonts w:ascii="Times New Roman" w:hAnsi="Times New Roman"/>
          <w:sz w:val="24"/>
          <w:szCs w:val="24"/>
        </w:rPr>
        <w:t>______</w:t>
      </w:r>
    </w:p>
    <w:p w:rsidR="00753E2A" w:rsidRPr="000A5DA8" w:rsidRDefault="00753E2A" w:rsidP="00D50082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753E2A" w:rsidRPr="008E3CF4" w:rsidRDefault="00753E2A" w:rsidP="008E3CF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Настоящим подтверждает,    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право заключения</w:t>
      </w:r>
      <w:r w:rsidRPr="00DC5504">
        <w:rPr>
          <w:rFonts w:ascii="Times New Roman" w:hAnsi="Times New Roman"/>
          <w:sz w:val="24"/>
          <w:szCs w:val="24"/>
        </w:rPr>
        <w:t xml:space="preserve"> договора</w:t>
      </w:r>
      <w:r w:rsidRPr="00EE600E"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1976D7">
        <w:rPr>
          <w:rFonts w:ascii="Times New Roman" w:hAnsi="Times New Roman"/>
          <w:sz w:val="24"/>
          <w:szCs w:val="24"/>
        </w:rPr>
        <w:t>земельного участка</w:t>
      </w:r>
      <w:r>
        <w:rPr>
          <w:rFonts w:ascii="Times New Roman" w:hAnsi="Times New Roman"/>
          <w:sz w:val="24"/>
          <w:szCs w:val="24"/>
        </w:rPr>
        <w:t xml:space="preserve"> с кадастровым номером 75:14:240228:335, </w:t>
      </w:r>
      <w:r w:rsidRPr="008E3CF4">
        <w:rPr>
          <w:rFonts w:ascii="Times New Roman" w:hAnsi="Times New Roman"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1 д</w:t>
      </w:r>
      <w:bookmarkStart w:id="0" w:name="_GoBack"/>
      <w:bookmarkEnd w:id="0"/>
    </w:p>
    <w:p w:rsidR="00753E2A" w:rsidRPr="000A5DA8" w:rsidRDefault="00753E2A" w:rsidP="00D50082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документы:</w:t>
      </w:r>
    </w:p>
    <w:p w:rsidR="00753E2A" w:rsidRPr="000A5DA8" w:rsidRDefault="00753E2A" w:rsidP="00402908">
      <w:pPr>
        <w:pStyle w:val="NoSpacing"/>
        <w:rPr>
          <w:rFonts w:ascii="Times New Roman" w:hAnsi="Times New Roman"/>
          <w:sz w:val="24"/>
          <w:szCs w:val="24"/>
        </w:rPr>
      </w:pPr>
    </w:p>
    <w:p w:rsidR="00753E2A" w:rsidRPr="000A5DA8" w:rsidRDefault="00753E2A" w:rsidP="0040290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753E2A" w:rsidRPr="00DF1923" w:rsidTr="00C6216A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589" w:type="dxa"/>
            <w:shd w:val="pct5" w:color="000000" w:fill="FFFFFF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753E2A" w:rsidRPr="00DF1923" w:rsidTr="00C6216A">
        <w:trPr>
          <w:trHeight w:val="66"/>
        </w:trPr>
        <w:tc>
          <w:tcPr>
            <w:tcW w:w="484" w:type="dxa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cantSplit/>
          <w:trHeight w:val="217"/>
        </w:trPr>
        <w:tc>
          <w:tcPr>
            <w:tcW w:w="484" w:type="dxa"/>
            <w:vAlign w:val="center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27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753E2A" w:rsidRPr="00DF1923" w:rsidTr="00C6216A">
        <w:trPr>
          <w:trHeight w:val="241"/>
        </w:trPr>
        <w:tc>
          <w:tcPr>
            <w:tcW w:w="484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753E2A" w:rsidRPr="00DF1923" w:rsidRDefault="00753E2A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753E2A" w:rsidRPr="00402908" w:rsidRDefault="00753E2A" w:rsidP="00402908">
      <w:pPr>
        <w:pStyle w:val="NoSpacing"/>
        <w:rPr>
          <w:rFonts w:ascii="Times New Roman" w:hAnsi="Times New Roman"/>
          <w:sz w:val="28"/>
          <w:szCs w:val="28"/>
        </w:rPr>
      </w:pPr>
    </w:p>
    <w:sectPr w:rsidR="00753E2A" w:rsidRPr="00402908" w:rsidSect="00C4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08"/>
    <w:rsid w:val="00054E82"/>
    <w:rsid w:val="000A5DA8"/>
    <w:rsid w:val="000C4B17"/>
    <w:rsid w:val="000E7F1A"/>
    <w:rsid w:val="001053A8"/>
    <w:rsid w:val="0019073A"/>
    <w:rsid w:val="001976D7"/>
    <w:rsid w:val="00217D62"/>
    <w:rsid w:val="002C27BD"/>
    <w:rsid w:val="002F2CA8"/>
    <w:rsid w:val="00321310"/>
    <w:rsid w:val="003742C5"/>
    <w:rsid w:val="003F5C9A"/>
    <w:rsid w:val="00402908"/>
    <w:rsid w:val="00446AB6"/>
    <w:rsid w:val="00582354"/>
    <w:rsid w:val="00753E2A"/>
    <w:rsid w:val="00785DF6"/>
    <w:rsid w:val="008A1C7C"/>
    <w:rsid w:val="008E3CF4"/>
    <w:rsid w:val="00A36F0A"/>
    <w:rsid w:val="00A409A5"/>
    <w:rsid w:val="00AF2ECE"/>
    <w:rsid w:val="00BA71F2"/>
    <w:rsid w:val="00BD7CCC"/>
    <w:rsid w:val="00C40588"/>
    <w:rsid w:val="00C6216A"/>
    <w:rsid w:val="00D2647C"/>
    <w:rsid w:val="00D50082"/>
    <w:rsid w:val="00D510B6"/>
    <w:rsid w:val="00DB63F3"/>
    <w:rsid w:val="00DC5504"/>
    <w:rsid w:val="00DF1923"/>
    <w:rsid w:val="00DF1A51"/>
    <w:rsid w:val="00DF6CCE"/>
    <w:rsid w:val="00E67E29"/>
    <w:rsid w:val="00ED4B9B"/>
    <w:rsid w:val="00EE600E"/>
    <w:rsid w:val="00EF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02908"/>
  </w:style>
  <w:style w:type="character" w:styleId="Strong">
    <w:name w:val="Strong"/>
    <w:basedOn w:val="DefaultParagraphFont"/>
    <w:uiPriority w:val="99"/>
    <w:qFormat/>
    <w:rsid w:val="0040290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121</Words>
  <Characters>693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13</cp:revision>
  <dcterms:created xsi:type="dcterms:W3CDTF">2014-04-23T09:29:00Z</dcterms:created>
  <dcterms:modified xsi:type="dcterms:W3CDTF">2019-05-20T03:41:00Z</dcterms:modified>
</cp:coreProperties>
</file>