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360" w:rsidRDefault="00627360" w:rsidP="00EE286E">
      <w:pPr>
        <w:pStyle w:val="NoSpacing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627360" w:rsidRPr="002C087F" w:rsidRDefault="00627360" w:rsidP="007A2B56">
      <w:pPr>
        <w:pStyle w:val="NoSpacing"/>
        <w:jc w:val="center"/>
        <w:rPr>
          <w:rFonts w:ascii="Times New Roman" w:hAnsi="Times New Roman"/>
          <w:b/>
          <w:color w:val="464341"/>
          <w:sz w:val="24"/>
          <w:szCs w:val="24"/>
        </w:rPr>
      </w:pPr>
      <w:r w:rsidRPr="00F76178">
        <w:rPr>
          <w:rFonts w:ascii="Times New Roman" w:hAnsi="Times New Roman"/>
          <w:b/>
          <w:color w:val="464341"/>
          <w:sz w:val="24"/>
          <w:szCs w:val="24"/>
        </w:rPr>
        <w:t>о проведении открытого аукцио</w:t>
      </w:r>
      <w:r>
        <w:rPr>
          <w:rFonts w:ascii="Times New Roman" w:hAnsi="Times New Roman"/>
          <w:b/>
          <w:color w:val="464341"/>
          <w:sz w:val="24"/>
          <w:szCs w:val="24"/>
        </w:rPr>
        <w:t>на на право заключения договора</w:t>
      </w:r>
      <w:r w:rsidRPr="00F76178">
        <w:rPr>
          <w:rFonts w:ascii="Times New Roman" w:hAnsi="Times New Roman"/>
          <w:b/>
          <w:color w:val="464341"/>
          <w:sz w:val="24"/>
          <w:szCs w:val="24"/>
        </w:rPr>
        <w:t xml:space="preserve"> аренды земельного участка</w:t>
      </w:r>
      <w:r>
        <w:rPr>
          <w:rFonts w:ascii="Times New Roman" w:hAnsi="Times New Roman"/>
          <w:b/>
          <w:color w:val="464341"/>
          <w:sz w:val="24"/>
          <w:szCs w:val="24"/>
        </w:rPr>
        <w:t xml:space="preserve"> с кадастровым номером 75:14:240228:334, </w:t>
      </w:r>
      <w:r w:rsidRPr="002C087F"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Машиностроительная, 2 а</w:t>
      </w:r>
    </w:p>
    <w:p w:rsidR="00627360" w:rsidRDefault="00627360" w:rsidP="005F3FB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627360" w:rsidRDefault="00627360" w:rsidP="005F3FB7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627360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627360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п.Оловянная, ул. Московская, 52  каб. №3</w:t>
            </w:r>
          </w:p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627360" w:rsidRPr="00E67E29" w:rsidRDefault="00627360" w:rsidP="006238F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627360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F90B77" w:rsidRDefault="00627360" w:rsidP="0098560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627360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CA7B58" w:rsidRDefault="00627360" w:rsidP="00F90B7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627360" w:rsidRDefault="00627360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21 мая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17.00 ч. 02 июля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27360" w:rsidRDefault="00627360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>
              <w:rPr>
                <w:rFonts w:ascii="Times New Roman" w:hAnsi="Times New Roman"/>
                <w:sz w:val="24"/>
                <w:szCs w:val="24"/>
              </w:rPr>
              <w:t>явок на участие в аукционе: «03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июля 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</w:t>
              </w:r>
              <w:r w:rsidRPr="00E67E29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627360" w:rsidRDefault="00627360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ая комиссия проводит аукцион «09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июля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</w:t>
              </w:r>
              <w:r w:rsidRPr="00E67E29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в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п.Оловянная,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ул. Московская, 52  каб.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27360" w:rsidRDefault="00627360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Протокол о результатах аукциона размещается в сети «Интернет» на 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27360" w:rsidRDefault="00627360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проведении аукциона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627360" w:rsidRPr="008A7A2F" w:rsidRDefault="00627360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627360" w:rsidRPr="00E67E29" w:rsidRDefault="00627360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627360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627360" w:rsidRPr="004D2518" w:rsidRDefault="00627360" w:rsidP="00625946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240228:334</w:t>
            </w:r>
          </w:p>
          <w:p w:rsidR="00627360" w:rsidRDefault="00627360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участок, расположенный по адресу: Забайкальский край, Оловяннинский район, пгт.Оловянная, ул.Машиностроительная, 2а</w:t>
            </w:r>
          </w:p>
          <w:p w:rsidR="00627360" w:rsidRDefault="00627360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земель: земли населенных пунктов</w:t>
            </w:r>
          </w:p>
          <w:p w:rsidR="00627360" w:rsidRDefault="00627360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разрешенного использования: для размещения здания магазина</w:t>
            </w:r>
          </w:p>
          <w:p w:rsidR="00627360" w:rsidRDefault="00627360" w:rsidP="007A2B56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земельного участка: 204+/- 5  кв.м.</w:t>
            </w:r>
          </w:p>
          <w:p w:rsidR="00627360" w:rsidRPr="007A2B56" w:rsidRDefault="00627360" w:rsidP="007A2B56">
            <w:pPr>
              <w:pStyle w:val="NoSpacing"/>
              <w:spacing w:line="276" w:lineRule="auto"/>
              <w:rPr>
                <w:rStyle w:val="Strong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стоимость: 395947,68 руб.</w:t>
            </w:r>
          </w:p>
        </w:tc>
      </w:tr>
      <w:tr w:rsidR="00627360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1A0D76" w:rsidRDefault="00627360" w:rsidP="006E301B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Strong"/>
                <w:b w:val="0"/>
                <w:bCs w:val="0"/>
                <w:sz w:val="24"/>
                <w:szCs w:val="24"/>
              </w:rPr>
              <w:t xml:space="preserve"> </w:t>
            </w: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33660 (тридцать три тысячи шестьсот шестьдесят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/>
                <w:sz w:val="24"/>
                <w:szCs w:val="24"/>
              </w:rPr>
              <w:t>ей 00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sz w:val="24"/>
                <w:szCs w:val="24"/>
              </w:rPr>
              <w:t>ек</w:t>
            </w:r>
          </w:p>
        </w:tc>
      </w:tr>
      <w:tr w:rsidR="00627360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1A0D76" w:rsidRDefault="00627360" w:rsidP="006E301B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 1009 (одна тысяча девять) рублей 80 копеек.</w:t>
            </w:r>
          </w:p>
        </w:tc>
      </w:tr>
      <w:tr w:rsidR="00627360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Pr="00E67E29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проведении аукциона срок следующие документы:</w:t>
            </w:r>
          </w:p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проведении аукциона форме (Приложение № 1 к настоящему извещению) с указанием банковских реквизитов счета для возврата задатка;</w:t>
            </w:r>
          </w:p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627360" w:rsidRPr="00CA7B58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627360" w:rsidRPr="00CA7B58" w:rsidRDefault="00627360" w:rsidP="001A0D76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627360" w:rsidRPr="001A0D76" w:rsidRDefault="00627360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627360" w:rsidRPr="001A0D76" w:rsidRDefault="00627360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21 мая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17.00 ч. 02 июля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627360" w:rsidRPr="001A0D76" w:rsidRDefault="00627360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627360" w:rsidRPr="001A0D76" w:rsidRDefault="00627360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627360" w:rsidRDefault="00627360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627360" w:rsidRDefault="00627360" w:rsidP="0090790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627360" w:rsidRPr="000618C0" w:rsidRDefault="0062736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627360" w:rsidRPr="000618C0" w:rsidRDefault="0062736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dst680"/>
            <w:bookmarkEnd w:id="0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627360" w:rsidRPr="000618C0" w:rsidRDefault="0062736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1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627360" w:rsidRPr="000618C0" w:rsidRDefault="0062736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2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627360" w:rsidRPr="000618C0" w:rsidRDefault="0062736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3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627360" w:rsidRPr="00E67E29" w:rsidRDefault="00627360" w:rsidP="00E664D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bookmarkStart w:id="4" w:name="dst684"/>
            <w:bookmarkEnd w:id="4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4) 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627360" w:rsidRPr="00E67E29" w:rsidTr="00457B42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627360" w:rsidRPr="00E67E29" w:rsidRDefault="00627360" w:rsidP="00397B5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nil"/>
              <w:right w:val="double" w:sz="2" w:space="0" w:color="000000"/>
            </w:tcBorders>
          </w:tcPr>
          <w:p w:rsidR="00627360" w:rsidRPr="00927951" w:rsidRDefault="00627360" w:rsidP="00397B5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627360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в сумме  3366 (три тысячи триста шестьдесят шесть) рублей 00 копеек оплачивается по следующим реквизитам:</w:t>
            </w:r>
          </w:p>
          <w:p w:rsidR="00627360" w:rsidRPr="003B252B" w:rsidRDefault="00627360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Чита БИК 047601001, ИНН 7515005958, КПП 751501001, л/с </w:t>
            </w:r>
            <w:r w:rsidRPr="003B252B">
              <w:rPr>
                <w:rFonts w:ascii="Times New Roman" w:hAnsi="Times New Roman"/>
                <w:sz w:val="24"/>
                <w:szCs w:val="24"/>
              </w:rPr>
              <w:t>04913014770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КБК</w:t>
            </w:r>
            <w:r w:rsidRPr="003B2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802 111 05013 13 0000 120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проведении аукциона, в течение 3 (трех) дней со дня принятия решения об отказе в проведении аукциона;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отзыва заявки заявителем до окончания срока приема заявок, в течение 3 (трех) рабочих дней со дня поступления Организатору аукциона уведомления об отзыве заявки;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627360" w:rsidRPr="00927951" w:rsidRDefault="00627360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627360" w:rsidRPr="00927951" w:rsidRDefault="00627360" w:rsidP="00397B5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7360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627360" w:rsidRDefault="00627360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27360" w:rsidRPr="00CA7B58" w:rsidRDefault="00627360" w:rsidP="001177C2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</w:t>
            </w:r>
            <w:r>
              <w:rPr>
                <w:rFonts w:ascii="Times New Roman" w:hAnsi="Times New Roman"/>
                <w:sz w:val="24"/>
                <w:szCs w:val="24"/>
              </w:rPr>
              <w:t>к аренды земельного участка – 5 (пять</w:t>
            </w:r>
            <w:r w:rsidRPr="00CA7B58">
              <w:rPr>
                <w:rFonts w:ascii="Times New Roman" w:hAnsi="Times New Roman"/>
                <w:sz w:val="24"/>
                <w:szCs w:val="24"/>
              </w:rPr>
              <w:t>) лет</w:t>
            </w:r>
          </w:p>
        </w:tc>
      </w:tr>
    </w:tbl>
    <w:p w:rsidR="00627360" w:rsidRDefault="00627360"/>
    <w:p w:rsidR="00627360" w:rsidRPr="00C124CD" w:rsidRDefault="00627360" w:rsidP="00C124CD">
      <w:pPr>
        <w:jc w:val="both"/>
        <w:rPr>
          <w:rStyle w:val="Strong"/>
          <w:rFonts w:ascii="Times New Roman" w:hAnsi="Times New Roman"/>
          <w:bCs w:val="0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>В. П. Семенов</w:t>
      </w:r>
    </w:p>
    <w:p w:rsidR="00627360" w:rsidRDefault="00627360"/>
    <w:sectPr w:rsidR="00627360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17DA2"/>
    <w:rsid w:val="00032B82"/>
    <w:rsid w:val="000618C0"/>
    <w:rsid w:val="000679BF"/>
    <w:rsid w:val="00096234"/>
    <w:rsid w:val="000D3A0A"/>
    <w:rsid w:val="000D7010"/>
    <w:rsid w:val="00105A14"/>
    <w:rsid w:val="0011200E"/>
    <w:rsid w:val="001177C2"/>
    <w:rsid w:val="001A0D76"/>
    <w:rsid w:val="001A6C21"/>
    <w:rsid w:val="001C3B41"/>
    <w:rsid w:val="001D32A1"/>
    <w:rsid w:val="001D5C4F"/>
    <w:rsid w:val="00204494"/>
    <w:rsid w:val="002405C0"/>
    <w:rsid w:val="002439C2"/>
    <w:rsid w:val="00294108"/>
    <w:rsid w:val="002B5095"/>
    <w:rsid w:val="002B7778"/>
    <w:rsid w:val="002C087F"/>
    <w:rsid w:val="002C40C7"/>
    <w:rsid w:val="002E1C58"/>
    <w:rsid w:val="00311F1D"/>
    <w:rsid w:val="00332693"/>
    <w:rsid w:val="003375A9"/>
    <w:rsid w:val="00337B4B"/>
    <w:rsid w:val="003638E6"/>
    <w:rsid w:val="00374CDA"/>
    <w:rsid w:val="003752EC"/>
    <w:rsid w:val="00397B57"/>
    <w:rsid w:val="003B252B"/>
    <w:rsid w:val="003E1E1F"/>
    <w:rsid w:val="003F3698"/>
    <w:rsid w:val="0040420A"/>
    <w:rsid w:val="00447E27"/>
    <w:rsid w:val="0045153B"/>
    <w:rsid w:val="00457B42"/>
    <w:rsid w:val="0046561C"/>
    <w:rsid w:val="004913A7"/>
    <w:rsid w:val="004B0423"/>
    <w:rsid w:val="004B5F45"/>
    <w:rsid w:val="004D13A7"/>
    <w:rsid w:val="004D2518"/>
    <w:rsid w:val="004D4481"/>
    <w:rsid w:val="004D7635"/>
    <w:rsid w:val="00512E05"/>
    <w:rsid w:val="0051464F"/>
    <w:rsid w:val="00534C5D"/>
    <w:rsid w:val="005477E4"/>
    <w:rsid w:val="00556E5D"/>
    <w:rsid w:val="005762C8"/>
    <w:rsid w:val="0058676D"/>
    <w:rsid w:val="005E0344"/>
    <w:rsid w:val="005F3FB7"/>
    <w:rsid w:val="00613A75"/>
    <w:rsid w:val="006154F9"/>
    <w:rsid w:val="006238F7"/>
    <w:rsid w:val="00625946"/>
    <w:rsid w:val="00627360"/>
    <w:rsid w:val="006361C5"/>
    <w:rsid w:val="0063696A"/>
    <w:rsid w:val="006415E9"/>
    <w:rsid w:val="0064221A"/>
    <w:rsid w:val="00662C1F"/>
    <w:rsid w:val="006C45F8"/>
    <w:rsid w:val="006D5BC8"/>
    <w:rsid w:val="006E301B"/>
    <w:rsid w:val="00710F2F"/>
    <w:rsid w:val="00712BC4"/>
    <w:rsid w:val="00740CD0"/>
    <w:rsid w:val="00764376"/>
    <w:rsid w:val="0077130F"/>
    <w:rsid w:val="00796054"/>
    <w:rsid w:val="007A2B56"/>
    <w:rsid w:val="007B0434"/>
    <w:rsid w:val="007B6BFE"/>
    <w:rsid w:val="00814F63"/>
    <w:rsid w:val="00830D92"/>
    <w:rsid w:val="00834C4F"/>
    <w:rsid w:val="00841DB0"/>
    <w:rsid w:val="00844E85"/>
    <w:rsid w:val="008615C9"/>
    <w:rsid w:val="008807EF"/>
    <w:rsid w:val="008A2B86"/>
    <w:rsid w:val="008A41F3"/>
    <w:rsid w:val="008A7A2F"/>
    <w:rsid w:val="008C3D2C"/>
    <w:rsid w:val="008F5F0C"/>
    <w:rsid w:val="00904C1D"/>
    <w:rsid w:val="00907902"/>
    <w:rsid w:val="00927951"/>
    <w:rsid w:val="009519DE"/>
    <w:rsid w:val="00971A3E"/>
    <w:rsid w:val="00985609"/>
    <w:rsid w:val="009A1B01"/>
    <w:rsid w:val="009E7C8E"/>
    <w:rsid w:val="009F7A3A"/>
    <w:rsid w:val="00A133B4"/>
    <w:rsid w:val="00A240AA"/>
    <w:rsid w:val="00A37360"/>
    <w:rsid w:val="00A447A0"/>
    <w:rsid w:val="00A47F7E"/>
    <w:rsid w:val="00A54238"/>
    <w:rsid w:val="00A55C0D"/>
    <w:rsid w:val="00A80169"/>
    <w:rsid w:val="00AA6377"/>
    <w:rsid w:val="00AB479B"/>
    <w:rsid w:val="00B04DE4"/>
    <w:rsid w:val="00B2231E"/>
    <w:rsid w:val="00B333A0"/>
    <w:rsid w:val="00B47721"/>
    <w:rsid w:val="00B854B2"/>
    <w:rsid w:val="00BC70E3"/>
    <w:rsid w:val="00BD4C81"/>
    <w:rsid w:val="00BE413F"/>
    <w:rsid w:val="00BE6175"/>
    <w:rsid w:val="00BF726F"/>
    <w:rsid w:val="00C03873"/>
    <w:rsid w:val="00C047A0"/>
    <w:rsid w:val="00C101A8"/>
    <w:rsid w:val="00C124CD"/>
    <w:rsid w:val="00C1565F"/>
    <w:rsid w:val="00C31CE3"/>
    <w:rsid w:val="00C34BDB"/>
    <w:rsid w:val="00C4679B"/>
    <w:rsid w:val="00C63577"/>
    <w:rsid w:val="00C83D95"/>
    <w:rsid w:val="00CA7B58"/>
    <w:rsid w:val="00CE0C55"/>
    <w:rsid w:val="00CF0A08"/>
    <w:rsid w:val="00D01111"/>
    <w:rsid w:val="00D420FE"/>
    <w:rsid w:val="00D50AE3"/>
    <w:rsid w:val="00D7638D"/>
    <w:rsid w:val="00D90B0C"/>
    <w:rsid w:val="00DB32AB"/>
    <w:rsid w:val="00DD1939"/>
    <w:rsid w:val="00DE2744"/>
    <w:rsid w:val="00DE562A"/>
    <w:rsid w:val="00E10413"/>
    <w:rsid w:val="00E36323"/>
    <w:rsid w:val="00E47485"/>
    <w:rsid w:val="00E57308"/>
    <w:rsid w:val="00E664D7"/>
    <w:rsid w:val="00E67E29"/>
    <w:rsid w:val="00E906A4"/>
    <w:rsid w:val="00EA26E4"/>
    <w:rsid w:val="00EB2B73"/>
    <w:rsid w:val="00EE286E"/>
    <w:rsid w:val="00F11E33"/>
    <w:rsid w:val="00F641A0"/>
    <w:rsid w:val="00F76178"/>
    <w:rsid w:val="00F87173"/>
    <w:rsid w:val="00F90B77"/>
    <w:rsid w:val="00FA7E45"/>
    <w:rsid w:val="00FB593A"/>
    <w:rsid w:val="00FC405D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9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7010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0D7010"/>
  </w:style>
  <w:style w:type="character" w:styleId="Strong">
    <w:name w:val="Strong"/>
    <w:basedOn w:val="DefaultParagraphFont"/>
    <w:uiPriority w:val="99"/>
    <w:qFormat/>
    <w:rsid w:val="000D7010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basedOn w:val="DefaultParagraphFont"/>
    <w:uiPriority w:val="99"/>
    <w:rsid w:val="000618C0"/>
    <w:rPr>
      <w:rFonts w:cs="Times New Roman"/>
    </w:rPr>
  </w:style>
  <w:style w:type="paragraph" w:styleId="Title">
    <w:name w:val="Title"/>
    <w:basedOn w:val="Normal"/>
    <w:link w:val="TitleChar"/>
    <w:uiPriority w:val="99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92795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68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3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3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3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3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2688</TotalTime>
  <Pages>4</Pages>
  <Words>1771</Words>
  <Characters>10100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23</cp:revision>
  <cp:lastPrinted>2019-05-20T01:21:00Z</cp:lastPrinted>
  <dcterms:created xsi:type="dcterms:W3CDTF">2012-11-23T13:26:00Z</dcterms:created>
  <dcterms:modified xsi:type="dcterms:W3CDTF">2019-05-20T01:22:00Z</dcterms:modified>
</cp:coreProperties>
</file>