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F33BC" w:rsidRPr="0005682C" w:rsidRDefault="006F33BC" w:rsidP="00656E54">
      <w:pPr>
        <w:pStyle w:val="NoSpacing"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</w:p>
    <w:p w:rsidR="006F33BC" w:rsidRPr="000A5DA8" w:rsidRDefault="006F33BC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Председателю аукционной комиссии</w:t>
      </w: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6F33BC" w:rsidRPr="000A5DA8" w:rsidRDefault="006F33BC" w:rsidP="001976D7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городского поселения «Оловяннинское»</w:t>
      </w:r>
    </w:p>
    <w:p w:rsidR="006F33BC" w:rsidRPr="000A5DA8" w:rsidRDefault="006F33BC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С.В.Шадрину</w:t>
      </w:r>
    </w:p>
    <w:p w:rsidR="006F33BC" w:rsidRPr="000A5DA8" w:rsidRDefault="006F33BC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от _____________________________________                                                                                                                   ____________________________________________</w:t>
      </w:r>
    </w:p>
    <w:p w:rsidR="006F33BC" w:rsidRPr="000A5DA8" w:rsidRDefault="006F33BC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(Ф.И.О. претендента – </w:t>
      </w:r>
      <w:r>
        <w:rPr>
          <w:rFonts w:ascii="Times New Roman" w:hAnsi="Times New Roman"/>
          <w:sz w:val="24"/>
          <w:szCs w:val="24"/>
        </w:rPr>
        <w:t>физического лица</w:t>
      </w:r>
      <w:r w:rsidRPr="000A5DA8">
        <w:rPr>
          <w:rFonts w:ascii="Times New Roman" w:hAnsi="Times New Roman"/>
          <w:sz w:val="24"/>
          <w:szCs w:val="24"/>
        </w:rPr>
        <w:t xml:space="preserve"> </w:t>
      </w:r>
    </w:p>
    <w:p w:rsidR="006F33BC" w:rsidRPr="000A5DA8" w:rsidRDefault="006F33BC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  <w:r w:rsidRPr="000A5DA8">
        <w:rPr>
          <w:rFonts w:ascii="Times New Roman" w:hAnsi="Times New Roman"/>
          <w:sz w:val="24"/>
          <w:szCs w:val="24"/>
        </w:rPr>
        <w:t xml:space="preserve">         либо полное наименование претендента - юридического лица)</w:t>
      </w:r>
    </w:p>
    <w:p w:rsidR="006F33BC" w:rsidRDefault="006F33BC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6F33BC" w:rsidRDefault="006F33BC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6F33BC" w:rsidRDefault="006F33BC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p w:rsidR="006F33BC" w:rsidRPr="001976D7" w:rsidRDefault="006F33BC" w:rsidP="00B22014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976D7">
        <w:rPr>
          <w:rFonts w:ascii="Times New Roman" w:hAnsi="Times New Roman"/>
          <w:b/>
          <w:sz w:val="24"/>
          <w:szCs w:val="24"/>
        </w:rPr>
        <w:t>ЗАЯВКА</w:t>
      </w:r>
    </w:p>
    <w:p w:rsidR="006F33BC" w:rsidRDefault="006F33BC" w:rsidP="00871E60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r w:rsidRPr="001976D7">
        <w:rPr>
          <w:rFonts w:ascii="Times New Roman" w:hAnsi="Times New Roman"/>
          <w:b/>
          <w:sz w:val="24"/>
          <w:szCs w:val="24"/>
        </w:rPr>
        <w:t>на участие в открытом  аукционе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1976D7">
        <w:rPr>
          <w:rFonts w:ascii="Times New Roman" w:hAnsi="Times New Roman"/>
          <w:b/>
          <w:sz w:val="24"/>
          <w:szCs w:val="24"/>
        </w:rPr>
        <w:t xml:space="preserve">на право заключения договора </w:t>
      </w:r>
      <w:r w:rsidRPr="001976D7">
        <w:rPr>
          <w:rFonts w:ascii="Times New Roman" w:hAnsi="Times New Roman"/>
          <w:b/>
          <w:bCs/>
          <w:sz w:val="24"/>
          <w:szCs w:val="24"/>
        </w:rPr>
        <w:t xml:space="preserve">аренды </w:t>
      </w:r>
      <w:r>
        <w:rPr>
          <w:rFonts w:ascii="Times New Roman" w:hAnsi="Times New Roman"/>
          <w:b/>
          <w:sz w:val="24"/>
          <w:szCs w:val="24"/>
        </w:rPr>
        <w:t xml:space="preserve">земельного участка с кадастровым номером 75:14:240228:335, </w:t>
      </w:r>
      <w:r>
        <w:rPr>
          <w:rFonts w:ascii="Times New Roman" w:hAnsi="Times New Roman"/>
          <w:b/>
          <w:bCs/>
          <w:sz w:val="24"/>
          <w:szCs w:val="24"/>
        </w:rPr>
        <w:t>расположенного по адресу: Забайкальский край, Оловяннинский район, пгт. Оловянная, ул. Машиностроительная, 1 д</w:t>
      </w:r>
    </w:p>
    <w:p w:rsidR="006F33BC" w:rsidRPr="001976D7" w:rsidRDefault="006F33BC" w:rsidP="001976D7">
      <w:pPr>
        <w:pStyle w:val="NoSpacing"/>
        <w:jc w:val="center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tbl>
      <w:tblPr>
        <w:tblW w:w="10065" w:type="dxa"/>
        <w:tblInd w:w="108" w:type="dxa"/>
        <w:tblLayout w:type="fixed"/>
        <w:tblLook w:val="01E0"/>
      </w:tblPr>
      <w:tblGrid>
        <w:gridCol w:w="951"/>
        <w:gridCol w:w="841"/>
        <w:gridCol w:w="8273"/>
      </w:tblGrid>
      <w:tr w:rsidR="006F33BC" w:rsidRPr="00472FCE" w:rsidTr="0016729F">
        <w:trPr>
          <w:trHeight w:val="321"/>
        </w:trPr>
        <w:tc>
          <w:tcPr>
            <w:tcW w:w="959" w:type="dxa"/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  <w:tr w:rsidR="006F33BC" w:rsidRPr="00472FCE" w:rsidTr="0016729F">
        <w:trPr>
          <w:trHeight w:val="658"/>
        </w:trPr>
        <w:tc>
          <w:tcPr>
            <w:tcW w:w="959" w:type="dxa"/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33BC" w:rsidRPr="00472FCE" w:rsidRDefault="006F33BC" w:rsidP="001976D7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(наименование юридического лица или ФИО физического лица -  участника торгов)</w:t>
            </w:r>
          </w:p>
        </w:tc>
      </w:tr>
      <w:tr w:rsidR="006F33BC" w:rsidRPr="00472FCE" w:rsidTr="0016729F">
        <w:trPr>
          <w:trHeight w:val="321"/>
        </w:trPr>
        <w:tc>
          <w:tcPr>
            <w:tcW w:w="959" w:type="dxa"/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>в лице</w:t>
            </w:r>
          </w:p>
        </w:tc>
        <w:tc>
          <w:tcPr>
            <w:tcW w:w="921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3BC" w:rsidRPr="00472FCE" w:rsidTr="0016729F">
        <w:trPr>
          <w:trHeight w:val="337"/>
        </w:trPr>
        <w:tc>
          <w:tcPr>
            <w:tcW w:w="959" w:type="dxa"/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214" w:type="dxa"/>
            <w:gridSpan w:val="2"/>
          </w:tcPr>
          <w:p w:rsidR="006F33BC" w:rsidRPr="00472FCE" w:rsidRDefault="006F33BC" w:rsidP="001672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(должность уполномоченного лица, его ФИО)</w:t>
            </w:r>
          </w:p>
        </w:tc>
      </w:tr>
      <w:tr w:rsidR="006F33BC" w:rsidRPr="00472FCE" w:rsidTr="0016729F">
        <w:trPr>
          <w:trHeight w:val="658"/>
        </w:trPr>
        <w:tc>
          <w:tcPr>
            <w:tcW w:w="1809" w:type="dxa"/>
            <w:gridSpan w:val="2"/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>Действующего на основании</w:t>
            </w:r>
          </w:p>
        </w:tc>
        <w:tc>
          <w:tcPr>
            <w:tcW w:w="836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3BC" w:rsidRPr="00472FCE" w:rsidTr="0016729F">
        <w:trPr>
          <w:trHeight w:val="337"/>
        </w:trPr>
        <w:tc>
          <w:tcPr>
            <w:tcW w:w="1809" w:type="dxa"/>
            <w:gridSpan w:val="2"/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6F33BC" w:rsidRPr="00472FCE" w:rsidRDefault="006F33BC" w:rsidP="0016729F">
            <w:pPr>
              <w:pStyle w:val="NoSpacing"/>
              <w:jc w:val="center"/>
              <w:rPr>
                <w:rFonts w:ascii="Times New Roman" w:hAnsi="Times New Roman"/>
              </w:rPr>
            </w:pPr>
            <w:r w:rsidRPr="00472FCE">
              <w:rPr>
                <w:rFonts w:ascii="Times New Roman" w:hAnsi="Times New Roman"/>
              </w:rPr>
              <w:t>(устава, доверенности)</w:t>
            </w:r>
          </w:p>
        </w:tc>
      </w:tr>
      <w:tr w:rsidR="006F33BC" w:rsidRPr="00472FCE" w:rsidTr="0016729F">
        <w:trPr>
          <w:trHeight w:val="321"/>
        </w:trPr>
        <w:tc>
          <w:tcPr>
            <w:tcW w:w="1809" w:type="dxa"/>
            <w:gridSpan w:val="2"/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364" w:type="dxa"/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F33BC" w:rsidRPr="00F601FB" w:rsidRDefault="006F33BC" w:rsidP="00B22014">
      <w:pPr>
        <w:pStyle w:val="NoSpacing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</w:t>
      </w:r>
    </w:p>
    <w:tbl>
      <w:tblPr>
        <w:tblW w:w="14357" w:type="dxa"/>
        <w:tblLayout w:type="fixed"/>
        <w:tblLook w:val="01E0"/>
      </w:tblPr>
      <w:tblGrid>
        <w:gridCol w:w="10173"/>
        <w:gridCol w:w="4184"/>
      </w:tblGrid>
      <w:tr w:rsidR="006F33BC" w:rsidRPr="00472FCE" w:rsidTr="001976D7">
        <w:trPr>
          <w:trHeight w:val="68"/>
        </w:trPr>
        <w:tc>
          <w:tcPr>
            <w:tcW w:w="10173" w:type="dxa"/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8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F33BC" w:rsidRPr="00472FCE" w:rsidTr="0016729F">
        <w:trPr>
          <w:trHeight w:val="122"/>
        </w:trPr>
        <w:tc>
          <w:tcPr>
            <w:tcW w:w="10173" w:type="dxa"/>
          </w:tcPr>
          <w:p w:rsidR="006F33BC" w:rsidRPr="00472FCE" w:rsidRDefault="006F33BC" w:rsidP="00820111">
            <w:pPr>
              <w:pStyle w:val="NoSpacing"/>
              <w:jc w:val="both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выражает желание принять участие в открытом аукционе 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>на право заключения договора аренды земельного участка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A2B64">
              <w:rPr>
                <w:rFonts w:ascii="Times New Roman" w:hAnsi="Times New Roman"/>
                <w:sz w:val="24"/>
                <w:szCs w:val="24"/>
              </w:rPr>
              <w:t>с кадастровым номером 75:14:240228:335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472FCE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расположенного по адресу: </w:t>
            </w:r>
            <w:r w:rsidRPr="00472FCE">
              <w:rPr>
                <w:rFonts w:ascii="Times New Roman" w:hAnsi="Times New Roman"/>
                <w:sz w:val="24"/>
                <w:szCs w:val="24"/>
              </w:rPr>
              <w:t xml:space="preserve"> Забайкальский край, Оловяннинский район, пгт.Оловянная, ул.</w:t>
            </w:r>
            <w:r>
              <w:rPr>
                <w:rFonts w:ascii="Times New Roman" w:hAnsi="Times New Roman"/>
                <w:sz w:val="24"/>
                <w:szCs w:val="24"/>
              </w:rPr>
              <w:t>Машиностроительная, 1 д</w:t>
            </w:r>
          </w:p>
          <w:p w:rsidR="006F33BC" w:rsidRPr="001A4D97" w:rsidRDefault="006F33BC" w:rsidP="0016729F">
            <w:pPr>
              <w:pStyle w:val="NormalWeb"/>
              <w:spacing w:after="119" w:afterAutospacing="0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 xml:space="preserve">1. Обязуемся соблюдать Правила проведения аукциона, утвержденные </w:t>
            </w:r>
            <w:r>
              <w:rPr>
                <w:color w:val="000000"/>
              </w:rPr>
              <w:t xml:space="preserve"> Земельным кодексом РФ</w:t>
            </w:r>
            <w:r w:rsidRPr="001A4D97">
              <w:rPr>
                <w:color w:val="000000"/>
              </w:rPr>
              <w:t xml:space="preserve">, требования </w:t>
            </w:r>
            <w:r>
              <w:rPr>
                <w:color w:val="000000"/>
              </w:rPr>
              <w:t xml:space="preserve">извещения </w:t>
            </w:r>
            <w:r w:rsidRPr="00DC5504">
              <w:t xml:space="preserve">на </w:t>
            </w:r>
            <w:r>
              <w:t>право заключения</w:t>
            </w:r>
            <w:r w:rsidRPr="00DC5504">
              <w:t xml:space="preserve"> договора</w:t>
            </w:r>
            <w:r w:rsidRPr="00EE600E">
              <w:t xml:space="preserve"> </w:t>
            </w:r>
            <w:r w:rsidRPr="001976D7">
              <w:t xml:space="preserve">аренды земельного участка, </w:t>
            </w:r>
            <w:r w:rsidRPr="001A4D97">
              <w:rPr>
                <w:color w:val="000000"/>
              </w:rPr>
              <w:t xml:space="preserve">а в случае победы на аукционе заключить договор аренды на условиях предложенного в </w:t>
            </w:r>
            <w:r>
              <w:rPr>
                <w:color w:val="000000"/>
              </w:rPr>
              <w:t>приложении №2 (проект договора) к извещению</w:t>
            </w:r>
            <w:r w:rsidRPr="001A4D97">
              <w:rPr>
                <w:color w:val="000000"/>
              </w:rPr>
              <w:t>. Подача настоящей заявки на участие в аукционе, с нашей стороны, в соответствии со статьей 438 Гражданского кодекса Российской Федерации, является акцептом оферты.</w:t>
            </w:r>
          </w:p>
          <w:p w:rsidR="006F33BC" w:rsidRPr="001A4D97" w:rsidRDefault="006F33BC" w:rsidP="0016729F">
            <w:pPr>
              <w:pStyle w:val="NormalWeb"/>
              <w:spacing w:after="119" w:afterAutospacing="0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2. Настоящим заявляем:</w:t>
            </w:r>
          </w:p>
          <w:p w:rsidR="006F33BC" w:rsidRPr="001A4D97" w:rsidRDefault="006F33BC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о ликвидации заявителя (для юридического лица);</w:t>
            </w:r>
          </w:p>
          <w:p w:rsidR="006F33BC" w:rsidRPr="001A4D97" w:rsidRDefault="006F33BC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арбитражного суда о признании банкротом и об открытии конкурсного производства заявителя (для юридического лица, индивидуального предпринимателя);</w:t>
            </w:r>
          </w:p>
          <w:p w:rsidR="006F33BC" w:rsidRPr="001A4D97" w:rsidRDefault="006F33BC" w:rsidP="0016729F">
            <w:pPr>
              <w:pStyle w:val="western"/>
              <w:jc w:val="both"/>
              <w:rPr>
                <w:color w:val="000000"/>
              </w:rPr>
            </w:pPr>
            <w:r w:rsidRPr="001A4D97">
              <w:rPr>
                <w:color w:val="000000"/>
              </w:rPr>
              <w:t>- об отсутствии решения о приостановлении деятельности заявителя в порядке, предусмотренном Кодексом Российской Федерации об административных правонарушениях.</w:t>
            </w:r>
          </w:p>
        </w:tc>
        <w:tc>
          <w:tcPr>
            <w:tcW w:w="4184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F33BC" w:rsidRPr="00472FCE" w:rsidRDefault="006F33BC" w:rsidP="0016729F">
            <w:pPr>
              <w:pStyle w:val="NoSpacing"/>
              <w:rPr>
                <w:rFonts w:ascii="Times New Roman" w:hAnsi="Times New Roman"/>
                <w:sz w:val="24"/>
                <w:szCs w:val="24"/>
              </w:rPr>
            </w:pPr>
            <w:r w:rsidRPr="00472FC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</w:tbl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4. </w:t>
      </w:r>
      <w:r w:rsidRPr="00BE0A75">
        <w:rPr>
          <w:rFonts w:ascii="Times New Roman" w:hAnsi="Times New Roman"/>
          <w:sz w:val="24"/>
          <w:szCs w:val="24"/>
        </w:rPr>
        <w:t>Все сведения о проведении  аукциона просим сообщать уполномоченному лицу.</w:t>
      </w: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Наши юридический и фактический адреса, телефоны, факс:</w:t>
      </w: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__________________________________________________________________________________</w:t>
      </w: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Банковские реквизиты:_____________________________________________________________</w:t>
      </w: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>_________________________________________________________________________________</w:t>
      </w:r>
    </w:p>
    <w:p w:rsidR="006F33BC" w:rsidRPr="00BE0A75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  <w:lang w:eastAsia="ar-SA"/>
        </w:rPr>
      </w:pPr>
      <w:r>
        <w:rPr>
          <w:rFonts w:ascii="Times New Roman" w:hAnsi="Times New Roman"/>
          <w:sz w:val="24"/>
          <w:szCs w:val="24"/>
          <w:lang w:eastAsia="ar-SA"/>
        </w:rPr>
        <w:t xml:space="preserve"> </w:t>
      </w: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 w:rsidRPr="00BE0A75">
        <w:rPr>
          <w:rFonts w:ascii="Times New Roman" w:hAnsi="Times New Roman"/>
          <w:sz w:val="24"/>
          <w:szCs w:val="24"/>
        </w:rPr>
        <w:t>К настоящей заявке прилагаются документы согласно описи на _____л.</w:t>
      </w: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</w:p>
    <w:p w:rsidR="006F33BC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Руководитель                                     _______________  __________________________________</w:t>
      </w:r>
    </w:p>
    <w:p w:rsidR="006F33BC" w:rsidRPr="00690DE9" w:rsidRDefault="006F33BC" w:rsidP="00B22014">
      <w:pPr>
        <w:pStyle w:val="NoSpacing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</w:t>
      </w:r>
      <w:r w:rsidRPr="00690DE9">
        <w:rPr>
          <w:rFonts w:ascii="Times New Roman" w:hAnsi="Times New Roman"/>
        </w:rPr>
        <w:t xml:space="preserve">(подпись)                                </w:t>
      </w:r>
      <w:r>
        <w:rPr>
          <w:rFonts w:ascii="Times New Roman" w:hAnsi="Times New Roman"/>
        </w:rPr>
        <w:t xml:space="preserve">      </w:t>
      </w:r>
      <w:r w:rsidRPr="00690DE9">
        <w:rPr>
          <w:rFonts w:ascii="Times New Roman" w:hAnsi="Times New Roman"/>
        </w:rPr>
        <w:t xml:space="preserve">  Ф.И.О.</w:t>
      </w:r>
    </w:p>
    <w:p w:rsidR="006F33BC" w:rsidRPr="00BE0A75" w:rsidRDefault="006F33BC" w:rsidP="00B22014">
      <w:pPr>
        <w:pStyle w:val="NoSpacing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М.П.</w:t>
      </w:r>
    </w:p>
    <w:p w:rsidR="006F33BC" w:rsidRDefault="006F33BC" w:rsidP="006F56BB">
      <w:pPr>
        <w:pStyle w:val="NoSpacing"/>
        <w:jc w:val="right"/>
        <w:rPr>
          <w:rFonts w:ascii="Times New Roman" w:hAnsi="Times New Roman"/>
          <w:sz w:val="24"/>
          <w:szCs w:val="24"/>
        </w:rPr>
      </w:pPr>
    </w:p>
    <w:sectPr w:rsidR="006F33BC" w:rsidSect="006F56BB">
      <w:pgSz w:w="11906" w:h="16838"/>
      <w:pgMar w:top="709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altName w:val=" MS Sans Serif"/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F56BB"/>
    <w:rsid w:val="0005682C"/>
    <w:rsid w:val="000715B1"/>
    <w:rsid w:val="00092FB0"/>
    <w:rsid w:val="000A5DA8"/>
    <w:rsid w:val="0016729F"/>
    <w:rsid w:val="001976D7"/>
    <w:rsid w:val="001A4D97"/>
    <w:rsid w:val="00226420"/>
    <w:rsid w:val="00291CA6"/>
    <w:rsid w:val="002A705B"/>
    <w:rsid w:val="003B61DD"/>
    <w:rsid w:val="00472FCE"/>
    <w:rsid w:val="005108D2"/>
    <w:rsid w:val="00574655"/>
    <w:rsid w:val="00584113"/>
    <w:rsid w:val="005A2B64"/>
    <w:rsid w:val="00656E54"/>
    <w:rsid w:val="00672BBF"/>
    <w:rsid w:val="00690DE9"/>
    <w:rsid w:val="006F33BC"/>
    <w:rsid w:val="006F56BB"/>
    <w:rsid w:val="007059E1"/>
    <w:rsid w:val="00807E84"/>
    <w:rsid w:val="00820111"/>
    <w:rsid w:val="00871E60"/>
    <w:rsid w:val="00872988"/>
    <w:rsid w:val="008F3112"/>
    <w:rsid w:val="0090674D"/>
    <w:rsid w:val="009D0422"/>
    <w:rsid w:val="00B22014"/>
    <w:rsid w:val="00BE0A75"/>
    <w:rsid w:val="00D07394"/>
    <w:rsid w:val="00D52719"/>
    <w:rsid w:val="00DC5504"/>
    <w:rsid w:val="00EE600E"/>
    <w:rsid w:val="00EF6521"/>
    <w:rsid w:val="00F601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F6521"/>
    <w:pPr>
      <w:spacing w:after="200" w:line="276" w:lineRule="auto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6F56BB"/>
  </w:style>
  <w:style w:type="character" w:styleId="Strong">
    <w:name w:val="Strong"/>
    <w:basedOn w:val="DefaultParagraphFont"/>
    <w:uiPriority w:val="99"/>
    <w:qFormat/>
    <w:rsid w:val="006F56BB"/>
    <w:rPr>
      <w:rFonts w:cs="Times New Roman"/>
      <w:b/>
    </w:rPr>
  </w:style>
  <w:style w:type="paragraph" w:styleId="NormalWeb">
    <w:name w:val="Normal (Web)"/>
    <w:basedOn w:val="Normal"/>
    <w:uiPriority w:val="99"/>
    <w:rsid w:val="006F56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western">
    <w:name w:val="western"/>
    <w:basedOn w:val="Normal"/>
    <w:uiPriority w:val="99"/>
    <w:rsid w:val="006F56BB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rsid w:val="00656E54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656E54"/>
    <w:rPr>
      <w:rFonts w:ascii="Tahoma" w:hAnsi="Tahoma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9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42</TotalTime>
  <Pages>2</Pages>
  <Words>435</Words>
  <Characters>2485</Characters>
  <Application>Microsoft Office Outlook</Application>
  <DocSecurity>0</DocSecurity>
  <Lines>0</Lines>
  <Paragraphs>0</Paragraphs>
  <ScaleCrop>false</ScaleCrop>
  <Company>Grizli777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Main</cp:lastModifiedBy>
  <cp:revision>16</cp:revision>
  <cp:lastPrinted>2016-06-22T07:30:00Z</cp:lastPrinted>
  <dcterms:created xsi:type="dcterms:W3CDTF">2014-04-23T09:24:00Z</dcterms:created>
  <dcterms:modified xsi:type="dcterms:W3CDTF">2019-05-20T03:40:00Z</dcterms:modified>
</cp:coreProperties>
</file>