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42E" w:rsidRPr="002F2CA8" w:rsidRDefault="00E5242E" w:rsidP="00402908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 w:rsidRPr="002F2CA8">
        <w:rPr>
          <w:rFonts w:ascii="Times New Roman" w:hAnsi="Times New Roman"/>
          <w:b/>
          <w:sz w:val="24"/>
          <w:szCs w:val="24"/>
        </w:rPr>
        <w:t>ОПИСЬ</w:t>
      </w:r>
    </w:p>
    <w:p w:rsidR="00E5242E" w:rsidRPr="001053A8" w:rsidRDefault="00E5242E" w:rsidP="00D50082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 w:rsidRPr="001053A8">
        <w:rPr>
          <w:rFonts w:ascii="Times New Roman" w:hAnsi="Times New Roman"/>
          <w:b/>
          <w:sz w:val="24"/>
          <w:szCs w:val="24"/>
        </w:rPr>
        <w:t>документов представляемых вместе с заявкой на участие в открытом  аукционе</w:t>
      </w:r>
    </w:p>
    <w:p w:rsidR="00E5242E" w:rsidRDefault="00E5242E" w:rsidP="000E7F1A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</w:rPr>
      </w:pPr>
      <w:r w:rsidRPr="001053A8">
        <w:rPr>
          <w:rFonts w:ascii="Times New Roman" w:hAnsi="Times New Roman"/>
          <w:b/>
          <w:sz w:val="24"/>
          <w:szCs w:val="24"/>
        </w:rPr>
        <w:t xml:space="preserve">на </w:t>
      </w:r>
      <w:r w:rsidRPr="000E7F1A">
        <w:rPr>
          <w:rFonts w:ascii="Times New Roman" w:hAnsi="Times New Roman"/>
          <w:b/>
          <w:sz w:val="24"/>
          <w:szCs w:val="24"/>
        </w:rPr>
        <w:t xml:space="preserve">право заключения договора </w:t>
      </w:r>
      <w:r w:rsidRPr="000E7F1A">
        <w:rPr>
          <w:rFonts w:ascii="Times New Roman" w:hAnsi="Times New Roman"/>
          <w:b/>
          <w:bCs/>
          <w:sz w:val="24"/>
          <w:szCs w:val="24"/>
        </w:rPr>
        <w:t>аренды за пользование земельным участком с када</w:t>
      </w:r>
      <w:r>
        <w:rPr>
          <w:rFonts w:ascii="Times New Roman" w:hAnsi="Times New Roman"/>
          <w:b/>
          <w:bCs/>
          <w:sz w:val="24"/>
          <w:szCs w:val="24"/>
        </w:rPr>
        <w:t>стровым номером 75:14:240204:316</w:t>
      </w:r>
      <w:r w:rsidRPr="000E7F1A">
        <w:rPr>
          <w:rFonts w:ascii="Times New Roman" w:hAnsi="Times New Roman"/>
          <w:b/>
          <w:bCs/>
          <w:sz w:val="24"/>
          <w:szCs w:val="24"/>
        </w:rPr>
        <w:t>, расположенного по адресу: Забайкальский край, Оловяннинский район, пгт. Оловян</w:t>
      </w:r>
      <w:r>
        <w:rPr>
          <w:rFonts w:ascii="Times New Roman" w:hAnsi="Times New Roman"/>
          <w:b/>
          <w:bCs/>
          <w:sz w:val="24"/>
          <w:szCs w:val="24"/>
        </w:rPr>
        <w:t>ная, ул. Каратаева, 7а</w:t>
      </w:r>
    </w:p>
    <w:p w:rsidR="00E5242E" w:rsidRDefault="00E5242E" w:rsidP="000E7F1A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5242E" w:rsidRPr="000E7F1A" w:rsidRDefault="00E5242E" w:rsidP="000E7F1A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E5242E" w:rsidRPr="000A5DA8" w:rsidRDefault="00E5242E" w:rsidP="000E7F1A">
      <w:pPr>
        <w:pStyle w:val="NoSpacing"/>
        <w:jc w:val="center"/>
        <w:rPr>
          <w:rFonts w:ascii="Times New Roman" w:hAnsi="Times New Roman"/>
          <w:b/>
          <w:i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>______________________________________________________</w:t>
      </w:r>
      <w:r w:rsidRPr="00785DF6">
        <w:rPr>
          <w:rFonts w:ascii="Times New Roman" w:hAnsi="Times New Roman"/>
          <w:sz w:val="24"/>
          <w:szCs w:val="24"/>
        </w:rPr>
        <w:t>_________________</w:t>
      </w:r>
      <w:r w:rsidRPr="000A5DA8">
        <w:rPr>
          <w:rFonts w:ascii="Times New Roman" w:hAnsi="Times New Roman"/>
          <w:sz w:val="24"/>
          <w:szCs w:val="24"/>
        </w:rPr>
        <w:t>______</w:t>
      </w:r>
    </w:p>
    <w:p w:rsidR="00E5242E" w:rsidRPr="000A5DA8" w:rsidRDefault="00E5242E" w:rsidP="00D50082">
      <w:pPr>
        <w:pStyle w:val="NoSpacing"/>
        <w:jc w:val="center"/>
        <w:rPr>
          <w:rFonts w:ascii="Times New Roman" w:hAnsi="Times New Roman"/>
          <w:b/>
          <w:i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 xml:space="preserve">(наименование участника открытого </w:t>
      </w:r>
      <w:r>
        <w:rPr>
          <w:rFonts w:ascii="Times New Roman" w:hAnsi="Times New Roman"/>
          <w:sz w:val="24"/>
          <w:szCs w:val="24"/>
        </w:rPr>
        <w:t xml:space="preserve"> аукциона</w:t>
      </w:r>
      <w:r w:rsidRPr="000A5DA8">
        <w:rPr>
          <w:rFonts w:ascii="Times New Roman" w:hAnsi="Times New Roman"/>
          <w:sz w:val="24"/>
          <w:szCs w:val="24"/>
        </w:rPr>
        <w:t>)</w:t>
      </w:r>
    </w:p>
    <w:p w:rsidR="00E5242E" w:rsidRPr="008E3CF4" w:rsidRDefault="00E5242E" w:rsidP="008E3CF4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0A5DA8">
        <w:rPr>
          <w:rFonts w:ascii="Times New Roman" w:hAnsi="Times New Roman"/>
          <w:sz w:val="24"/>
          <w:szCs w:val="24"/>
        </w:rPr>
        <w:t xml:space="preserve">Настоящим подтверждает,     что для участия в открытом </w:t>
      </w:r>
      <w:r>
        <w:rPr>
          <w:rFonts w:ascii="Times New Roman" w:hAnsi="Times New Roman"/>
          <w:sz w:val="24"/>
          <w:szCs w:val="24"/>
        </w:rPr>
        <w:t xml:space="preserve"> аукционе</w:t>
      </w:r>
      <w:r w:rsidRPr="000A5DA8">
        <w:rPr>
          <w:rFonts w:ascii="Times New Roman" w:hAnsi="Times New Roman"/>
          <w:sz w:val="24"/>
          <w:szCs w:val="24"/>
        </w:rPr>
        <w:t xml:space="preserve"> </w:t>
      </w:r>
      <w:r w:rsidRPr="00DC5504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>право заключения</w:t>
      </w:r>
      <w:r w:rsidRPr="00DC5504">
        <w:rPr>
          <w:rFonts w:ascii="Times New Roman" w:hAnsi="Times New Roman"/>
          <w:sz w:val="24"/>
          <w:szCs w:val="24"/>
        </w:rPr>
        <w:t xml:space="preserve"> договора</w:t>
      </w:r>
      <w:r w:rsidRPr="00EE600E">
        <w:rPr>
          <w:rFonts w:ascii="Times New Roman" w:hAnsi="Times New Roman"/>
          <w:sz w:val="24"/>
          <w:szCs w:val="24"/>
        </w:rPr>
        <w:t xml:space="preserve"> </w:t>
      </w:r>
      <w:r w:rsidRPr="00E67E29">
        <w:rPr>
          <w:rFonts w:ascii="Times New Roman" w:hAnsi="Times New Roman"/>
          <w:bCs/>
          <w:sz w:val="24"/>
          <w:szCs w:val="24"/>
        </w:rPr>
        <w:t xml:space="preserve">аренды </w:t>
      </w:r>
      <w:r w:rsidRPr="001976D7">
        <w:rPr>
          <w:rFonts w:ascii="Times New Roman" w:hAnsi="Times New Roman"/>
          <w:sz w:val="24"/>
          <w:szCs w:val="24"/>
        </w:rPr>
        <w:t>земельного участка</w:t>
      </w:r>
      <w:r>
        <w:rPr>
          <w:rFonts w:ascii="Times New Roman" w:hAnsi="Times New Roman"/>
          <w:sz w:val="24"/>
          <w:szCs w:val="24"/>
        </w:rPr>
        <w:t xml:space="preserve"> с кадастровым номером 75:14:240204:316, </w:t>
      </w:r>
      <w:r w:rsidRPr="008E3CF4">
        <w:rPr>
          <w:rFonts w:ascii="Times New Roman" w:hAnsi="Times New Roman"/>
          <w:bCs/>
          <w:sz w:val="24"/>
          <w:szCs w:val="24"/>
        </w:rPr>
        <w:t xml:space="preserve">расположенного по адресу: Забайкальский край, Оловяннинский район, пгт. Оловянная, ул. </w:t>
      </w:r>
      <w:bookmarkStart w:id="0" w:name="_GoBack"/>
      <w:bookmarkEnd w:id="0"/>
      <w:r>
        <w:rPr>
          <w:rFonts w:ascii="Times New Roman" w:hAnsi="Times New Roman"/>
          <w:bCs/>
          <w:sz w:val="24"/>
          <w:szCs w:val="24"/>
        </w:rPr>
        <w:t>Каратаева, 7а</w:t>
      </w:r>
    </w:p>
    <w:p w:rsidR="00E5242E" w:rsidRPr="000A5DA8" w:rsidRDefault="00E5242E" w:rsidP="00D50082">
      <w:pPr>
        <w:pStyle w:val="NoSpacing"/>
        <w:jc w:val="both"/>
        <w:rPr>
          <w:rFonts w:ascii="Times New Roman" w:hAnsi="Times New Roman"/>
          <w:color w:val="000000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>предоставляются следующие документы:</w:t>
      </w:r>
    </w:p>
    <w:p w:rsidR="00E5242E" w:rsidRPr="000A5DA8" w:rsidRDefault="00E5242E" w:rsidP="00402908">
      <w:pPr>
        <w:pStyle w:val="NoSpacing"/>
        <w:rPr>
          <w:rFonts w:ascii="Times New Roman" w:hAnsi="Times New Roman"/>
          <w:sz w:val="24"/>
          <w:szCs w:val="24"/>
        </w:rPr>
      </w:pPr>
    </w:p>
    <w:p w:rsidR="00E5242E" w:rsidRPr="000A5DA8" w:rsidRDefault="00E5242E" w:rsidP="00402908">
      <w:pPr>
        <w:pStyle w:val="NoSpacing"/>
        <w:rPr>
          <w:rFonts w:ascii="Times New Roman" w:hAnsi="Times New Roman"/>
          <w:sz w:val="24"/>
          <w:szCs w:val="24"/>
        </w:rPr>
      </w:pPr>
    </w:p>
    <w:tbl>
      <w:tblPr>
        <w:tblW w:w="96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84"/>
        <w:gridCol w:w="7591"/>
        <w:gridCol w:w="1615"/>
      </w:tblGrid>
      <w:tr w:rsidR="00E5242E" w:rsidRPr="00DF1923" w:rsidTr="00C6216A">
        <w:trPr>
          <w:trHeight w:val="483"/>
        </w:trPr>
        <w:tc>
          <w:tcPr>
            <w:tcW w:w="484" w:type="dxa"/>
            <w:shd w:val="pct5" w:color="000000" w:fill="FFFFFF"/>
            <w:vAlign w:val="center"/>
          </w:tcPr>
          <w:p w:rsidR="00E5242E" w:rsidRPr="00DF1923" w:rsidRDefault="00E5242E" w:rsidP="00C6216A"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DF1923">
              <w:rPr>
                <w:rFonts w:ascii="Times New Roman" w:hAnsi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7589" w:type="dxa"/>
            <w:shd w:val="pct5" w:color="000000" w:fill="FFFFFF"/>
            <w:vAlign w:val="center"/>
          </w:tcPr>
          <w:p w:rsidR="00E5242E" w:rsidRPr="00DF1923" w:rsidRDefault="00E5242E" w:rsidP="00C6216A"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DF1923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615" w:type="dxa"/>
            <w:shd w:val="pct5" w:color="000000" w:fill="FFFFFF"/>
            <w:vAlign w:val="center"/>
          </w:tcPr>
          <w:p w:rsidR="00E5242E" w:rsidRPr="00DF1923" w:rsidRDefault="00E5242E" w:rsidP="00C6216A"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DF1923"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  <w:p w:rsidR="00E5242E" w:rsidRPr="00DF1923" w:rsidRDefault="00E5242E" w:rsidP="00C6216A"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DF1923">
              <w:rPr>
                <w:rFonts w:ascii="Times New Roman" w:hAnsi="Times New Roman"/>
                <w:b/>
                <w:sz w:val="24"/>
                <w:szCs w:val="24"/>
              </w:rPr>
              <w:t>страниц</w:t>
            </w:r>
          </w:p>
        </w:tc>
      </w:tr>
      <w:tr w:rsidR="00E5242E" w:rsidRPr="00DF1923" w:rsidTr="00C6216A">
        <w:trPr>
          <w:trHeight w:val="66"/>
        </w:trPr>
        <w:tc>
          <w:tcPr>
            <w:tcW w:w="484" w:type="dxa"/>
            <w:vAlign w:val="center"/>
          </w:tcPr>
          <w:p w:rsidR="00E5242E" w:rsidRPr="00DF1923" w:rsidRDefault="00E5242E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589" w:type="dxa"/>
            <w:vAlign w:val="center"/>
          </w:tcPr>
          <w:p w:rsidR="00E5242E" w:rsidRPr="00DF1923" w:rsidRDefault="00E5242E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15" w:type="dxa"/>
          </w:tcPr>
          <w:p w:rsidR="00E5242E" w:rsidRPr="00DF1923" w:rsidRDefault="00E5242E" w:rsidP="00C6216A">
            <w:pPr>
              <w:pStyle w:val="NoSpacing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</w:p>
        </w:tc>
      </w:tr>
      <w:tr w:rsidR="00E5242E" w:rsidRPr="00DF1923" w:rsidTr="00C6216A">
        <w:trPr>
          <w:cantSplit/>
          <w:trHeight w:val="217"/>
        </w:trPr>
        <w:tc>
          <w:tcPr>
            <w:tcW w:w="484" w:type="dxa"/>
            <w:vAlign w:val="center"/>
          </w:tcPr>
          <w:p w:rsidR="00E5242E" w:rsidRPr="00DF1923" w:rsidRDefault="00E5242E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589" w:type="dxa"/>
          </w:tcPr>
          <w:p w:rsidR="00E5242E" w:rsidRPr="00DF1923" w:rsidRDefault="00E5242E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15" w:type="dxa"/>
          </w:tcPr>
          <w:p w:rsidR="00E5242E" w:rsidRPr="00DF1923" w:rsidRDefault="00E5242E" w:rsidP="00C6216A">
            <w:pPr>
              <w:pStyle w:val="NoSpacing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</w:p>
        </w:tc>
      </w:tr>
      <w:tr w:rsidR="00E5242E" w:rsidRPr="00DF1923" w:rsidTr="00C6216A">
        <w:trPr>
          <w:trHeight w:val="227"/>
        </w:trPr>
        <w:tc>
          <w:tcPr>
            <w:tcW w:w="484" w:type="dxa"/>
          </w:tcPr>
          <w:p w:rsidR="00E5242E" w:rsidRPr="00DF1923" w:rsidRDefault="00E5242E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589" w:type="dxa"/>
          </w:tcPr>
          <w:p w:rsidR="00E5242E" w:rsidRPr="00DF1923" w:rsidRDefault="00E5242E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15" w:type="dxa"/>
          </w:tcPr>
          <w:p w:rsidR="00E5242E" w:rsidRPr="00DF1923" w:rsidRDefault="00E5242E" w:rsidP="00C6216A">
            <w:pPr>
              <w:pStyle w:val="NoSpacing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</w:p>
        </w:tc>
      </w:tr>
      <w:tr w:rsidR="00E5242E" w:rsidRPr="00DF1923" w:rsidTr="00C6216A">
        <w:trPr>
          <w:trHeight w:val="227"/>
        </w:trPr>
        <w:tc>
          <w:tcPr>
            <w:tcW w:w="484" w:type="dxa"/>
          </w:tcPr>
          <w:p w:rsidR="00E5242E" w:rsidRPr="00DF1923" w:rsidRDefault="00E5242E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589" w:type="dxa"/>
          </w:tcPr>
          <w:p w:rsidR="00E5242E" w:rsidRPr="00DF1923" w:rsidRDefault="00E5242E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15" w:type="dxa"/>
          </w:tcPr>
          <w:p w:rsidR="00E5242E" w:rsidRPr="00DF1923" w:rsidRDefault="00E5242E" w:rsidP="00C6216A">
            <w:pPr>
              <w:pStyle w:val="NoSpacing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</w:p>
        </w:tc>
      </w:tr>
      <w:tr w:rsidR="00E5242E" w:rsidRPr="00DF1923" w:rsidTr="00C6216A">
        <w:trPr>
          <w:trHeight w:val="227"/>
        </w:trPr>
        <w:tc>
          <w:tcPr>
            <w:tcW w:w="484" w:type="dxa"/>
          </w:tcPr>
          <w:p w:rsidR="00E5242E" w:rsidRPr="00DF1923" w:rsidRDefault="00E5242E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589" w:type="dxa"/>
          </w:tcPr>
          <w:p w:rsidR="00E5242E" w:rsidRPr="00DF1923" w:rsidRDefault="00E5242E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15" w:type="dxa"/>
          </w:tcPr>
          <w:p w:rsidR="00E5242E" w:rsidRPr="00DF1923" w:rsidRDefault="00E5242E" w:rsidP="00C6216A">
            <w:pPr>
              <w:pStyle w:val="NoSpacing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</w:p>
        </w:tc>
      </w:tr>
      <w:tr w:rsidR="00E5242E" w:rsidRPr="00DF1923" w:rsidTr="00C6216A">
        <w:trPr>
          <w:trHeight w:val="227"/>
        </w:trPr>
        <w:tc>
          <w:tcPr>
            <w:tcW w:w="484" w:type="dxa"/>
          </w:tcPr>
          <w:p w:rsidR="00E5242E" w:rsidRPr="00DF1923" w:rsidRDefault="00E5242E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589" w:type="dxa"/>
          </w:tcPr>
          <w:p w:rsidR="00E5242E" w:rsidRPr="00DF1923" w:rsidRDefault="00E5242E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15" w:type="dxa"/>
          </w:tcPr>
          <w:p w:rsidR="00E5242E" w:rsidRPr="00DF1923" w:rsidRDefault="00E5242E" w:rsidP="00C6216A">
            <w:pPr>
              <w:pStyle w:val="NoSpacing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</w:p>
        </w:tc>
      </w:tr>
      <w:tr w:rsidR="00E5242E" w:rsidRPr="00DF1923" w:rsidTr="00C6216A">
        <w:trPr>
          <w:trHeight w:val="227"/>
        </w:trPr>
        <w:tc>
          <w:tcPr>
            <w:tcW w:w="484" w:type="dxa"/>
          </w:tcPr>
          <w:p w:rsidR="00E5242E" w:rsidRPr="00DF1923" w:rsidRDefault="00E5242E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589" w:type="dxa"/>
          </w:tcPr>
          <w:p w:rsidR="00E5242E" w:rsidRPr="00DF1923" w:rsidRDefault="00E5242E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15" w:type="dxa"/>
          </w:tcPr>
          <w:p w:rsidR="00E5242E" w:rsidRPr="00DF1923" w:rsidRDefault="00E5242E" w:rsidP="00C6216A">
            <w:pPr>
              <w:pStyle w:val="NoSpacing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</w:p>
        </w:tc>
      </w:tr>
      <w:tr w:rsidR="00E5242E" w:rsidRPr="00DF1923" w:rsidTr="00C6216A">
        <w:trPr>
          <w:trHeight w:val="227"/>
        </w:trPr>
        <w:tc>
          <w:tcPr>
            <w:tcW w:w="484" w:type="dxa"/>
          </w:tcPr>
          <w:p w:rsidR="00E5242E" w:rsidRPr="00DF1923" w:rsidRDefault="00E5242E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589" w:type="dxa"/>
          </w:tcPr>
          <w:p w:rsidR="00E5242E" w:rsidRPr="00DF1923" w:rsidRDefault="00E5242E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15" w:type="dxa"/>
          </w:tcPr>
          <w:p w:rsidR="00E5242E" w:rsidRPr="00DF1923" w:rsidRDefault="00E5242E" w:rsidP="00C6216A">
            <w:pPr>
              <w:pStyle w:val="NoSpacing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</w:p>
        </w:tc>
      </w:tr>
      <w:tr w:rsidR="00E5242E" w:rsidRPr="00DF1923" w:rsidTr="00C6216A">
        <w:trPr>
          <w:trHeight w:val="241"/>
        </w:trPr>
        <w:tc>
          <w:tcPr>
            <w:tcW w:w="484" w:type="dxa"/>
          </w:tcPr>
          <w:p w:rsidR="00E5242E" w:rsidRPr="00DF1923" w:rsidRDefault="00E5242E" w:rsidP="00C6216A">
            <w:pPr>
              <w:pStyle w:val="NoSpacing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7589" w:type="dxa"/>
          </w:tcPr>
          <w:p w:rsidR="00E5242E" w:rsidRPr="00DF1923" w:rsidRDefault="00E5242E" w:rsidP="00C6216A"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DF1923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615" w:type="dxa"/>
          </w:tcPr>
          <w:p w:rsidR="00E5242E" w:rsidRPr="00DF1923" w:rsidRDefault="00E5242E" w:rsidP="00C6216A">
            <w:pPr>
              <w:pStyle w:val="NoSpacing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</w:p>
        </w:tc>
      </w:tr>
    </w:tbl>
    <w:p w:rsidR="00E5242E" w:rsidRPr="00402908" w:rsidRDefault="00E5242E" w:rsidP="00402908">
      <w:pPr>
        <w:pStyle w:val="NoSpacing"/>
        <w:rPr>
          <w:rFonts w:ascii="Times New Roman" w:hAnsi="Times New Roman"/>
          <w:sz w:val="28"/>
          <w:szCs w:val="28"/>
        </w:rPr>
      </w:pPr>
    </w:p>
    <w:sectPr w:rsidR="00E5242E" w:rsidRPr="00402908" w:rsidSect="00C405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02908"/>
    <w:rsid w:val="00054E82"/>
    <w:rsid w:val="000A5DA8"/>
    <w:rsid w:val="000C4B17"/>
    <w:rsid w:val="000E7F1A"/>
    <w:rsid w:val="001053A8"/>
    <w:rsid w:val="0019073A"/>
    <w:rsid w:val="001976D7"/>
    <w:rsid w:val="00217D62"/>
    <w:rsid w:val="002C27BD"/>
    <w:rsid w:val="002F2CA8"/>
    <w:rsid w:val="00321310"/>
    <w:rsid w:val="003742C5"/>
    <w:rsid w:val="003F5C9A"/>
    <w:rsid w:val="00402908"/>
    <w:rsid w:val="00446AB6"/>
    <w:rsid w:val="00582354"/>
    <w:rsid w:val="00631ACA"/>
    <w:rsid w:val="00737005"/>
    <w:rsid w:val="00753E2A"/>
    <w:rsid w:val="00785DF6"/>
    <w:rsid w:val="008A1C7C"/>
    <w:rsid w:val="008E3CF4"/>
    <w:rsid w:val="00A36F0A"/>
    <w:rsid w:val="00A409A5"/>
    <w:rsid w:val="00AF2ECE"/>
    <w:rsid w:val="00BA71F2"/>
    <w:rsid w:val="00BD7CCC"/>
    <w:rsid w:val="00C40588"/>
    <w:rsid w:val="00C6216A"/>
    <w:rsid w:val="00D2647C"/>
    <w:rsid w:val="00D50082"/>
    <w:rsid w:val="00D510B6"/>
    <w:rsid w:val="00DB63F3"/>
    <w:rsid w:val="00DC5504"/>
    <w:rsid w:val="00DF1923"/>
    <w:rsid w:val="00DF1A51"/>
    <w:rsid w:val="00DF6CCE"/>
    <w:rsid w:val="00E5242E"/>
    <w:rsid w:val="00E67E29"/>
    <w:rsid w:val="00ED4B9B"/>
    <w:rsid w:val="00EE600E"/>
    <w:rsid w:val="00EF25DF"/>
    <w:rsid w:val="00F125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588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402908"/>
  </w:style>
  <w:style w:type="character" w:styleId="Strong">
    <w:name w:val="Strong"/>
    <w:basedOn w:val="DefaultParagraphFont"/>
    <w:uiPriority w:val="99"/>
    <w:qFormat/>
    <w:rsid w:val="00402908"/>
    <w:rPr>
      <w:rFonts w:cs="Times New Roman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3734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10</TotalTime>
  <Pages>1</Pages>
  <Words>118</Words>
  <Characters>678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Main</cp:lastModifiedBy>
  <cp:revision>14</cp:revision>
  <dcterms:created xsi:type="dcterms:W3CDTF">2014-04-23T09:29:00Z</dcterms:created>
  <dcterms:modified xsi:type="dcterms:W3CDTF">2020-02-05T22:38:00Z</dcterms:modified>
</cp:coreProperties>
</file>