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F33" w:rsidRPr="0005682C" w:rsidRDefault="00206F33" w:rsidP="00656E54">
      <w:pPr>
        <w:pStyle w:val="NoSpacing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206F33" w:rsidRPr="000A5DA8" w:rsidRDefault="00206F33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Председателю аукционной комиссии</w:t>
      </w:r>
      <w:r w:rsidRPr="000A5DA8">
        <w:rPr>
          <w:rFonts w:ascii="Times New Roman" w:hAnsi="Times New Roman"/>
          <w:sz w:val="24"/>
          <w:szCs w:val="24"/>
        </w:rPr>
        <w:t xml:space="preserve"> </w:t>
      </w:r>
    </w:p>
    <w:p w:rsidR="00206F33" w:rsidRPr="000A5DA8" w:rsidRDefault="00206F33" w:rsidP="001976D7"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городского поселения «Оловяннинское»</w:t>
      </w:r>
    </w:p>
    <w:p w:rsidR="00206F33" w:rsidRPr="000A5DA8" w:rsidRDefault="00206F33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С.В.Шадрину</w:t>
      </w:r>
    </w:p>
    <w:p w:rsidR="00206F33" w:rsidRPr="000A5DA8" w:rsidRDefault="00206F33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 от _____________________________________                                                                                                                   ____________________________________________</w:t>
      </w:r>
    </w:p>
    <w:p w:rsidR="00206F33" w:rsidRPr="000A5DA8" w:rsidRDefault="00206F33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      (Ф.И.О. претендента – </w:t>
      </w:r>
      <w:r>
        <w:rPr>
          <w:rFonts w:ascii="Times New Roman" w:hAnsi="Times New Roman"/>
          <w:sz w:val="24"/>
          <w:szCs w:val="24"/>
        </w:rPr>
        <w:t>физического лица</w:t>
      </w:r>
      <w:r w:rsidRPr="000A5DA8">
        <w:rPr>
          <w:rFonts w:ascii="Times New Roman" w:hAnsi="Times New Roman"/>
          <w:sz w:val="24"/>
          <w:szCs w:val="24"/>
        </w:rPr>
        <w:t xml:space="preserve"> </w:t>
      </w:r>
    </w:p>
    <w:p w:rsidR="00206F33" w:rsidRPr="000A5DA8" w:rsidRDefault="00206F33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        либо полное наименование претендента - юридического лица)</w:t>
      </w:r>
    </w:p>
    <w:p w:rsidR="00206F33" w:rsidRDefault="00206F33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206F33" w:rsidRDefault="00206F33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206F33" w:rsidRDefault="00206F33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206F33" w:rsidRPr="001976D7" w:rsidRDefault="00206F33" w:rsidP="00B2201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1976D7">
        <w:rPr>
          <w:rFonts w:ascii="Times New Roman" w:hAnsi="Times New Roman"/>
          <w:b/>
          <w:sz w:val="24"/>
          <w:szCs w:val="24"/>
        </w:rPr>
        <w:t>ЗАЯВКА</w:t>
      </w:r>
    </w:p>
    <w:p w:rsidR="00206F33" w:rsidRDefault="00206F33" w:rsidP="00871E60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1976D7">
        <w:rPr>
          <w:rFonts w:ascii="Times New Roman" w:hAnsi="Times New Roman"/>
          <w:b/>
          <w:sz w:val="24"/>
          <w:szCs w:val="24"/>
        </w:rPr>
        <w:t>на участие в открытом  аукционе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976D7">
        <w:rPr>
          <w:rFonts w:ascii="Times New Roman" w:hAnsi="Times New Roman"/>
          <w:b/>
          <w:sz w:val="24"/>
          <w:szCs w:val="24"/>
        </w:rPr>
        <w:t xml:space="preserve">на право заключения договора </w:t>
      </w:r>
      <w:r w:rsidRPr="001976D7">
        <w:rPr>
          <w:rFonts w:ascii="Times New Roman" w:hAnsi="Times New Roman"/>
          <w:b/>
          <w:bCs/>
          <w:sz w:val="24"/>
          <w:szCs w:val="24"/>
        </w:rPr>
        <w:t xml:space="preserve">аренды </w:t>
      </w:r>
      <w:r>
        <w:rPr>
          <w:rFonts w:ascii="Times New Roman" w:hAnsi="Times New Roman"/>
          <w:b/>
          <w:sz w:val="24"/>
          <w:szCs w:val="24"/>
        </w:rPr>
        <w:t xml:space="preserve">земельного участка с кадастровым номером 75:14:240141:250, </w:t>
      </w:r>
      <w:r>
        <w:rPr>
          <w:rFonts w:ascii="Times New Roman" w:hAnsi="Times New Roman"/>
          <w:b/>
          <w:bCs/>
          <w:sz w:val="24"/>
          <w:szCs w:val="24"/>
        </w:rPr>
        <w:t>расположенного по адресу: Забайкальский край, Оловяннинский район, пгт. Оловянная, ул. Южная</w:t>
      </w:r>
    </w:p>
    <w:p w:rsidR="00206F33" w:rsidRPr="001976D7" w:rsidRDefault="00206F33" w:rsidP="001976D7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tbl>
      <w:tblPr>
        <w:tblW w:w="10065" w:type="dxa"/>
        <w:tblInd w:w="108" w:type="dxa"/>
        <w:tblLayout w:type="fixed"/>
        <w:tblLook w:val="01E0"/>
      </w:tblPr>
      <w:tblGrid>
        <w:gridCol w:w="951"/>
        <w:gridCol w:w="841"/>
        <w:gridCol w:w="8273"/>
      </w:tblGrid>
      <w:tr w:rsidR="00206F33" w:rsidRPr="00472FCE" w:rsidTr="0016729F">
        <w:trPr>
          <w:trHeight w:val="321"/>
        </w:trPr>
        <w:tc>
          <w:tcPr>
            <w:tcW w:w="959" w:type="dxa"/>
          </w:tcPr>
          <w:p w:rsidR="00206F33" w:rsidRPr="00472FCE" w:rsidRDefault="00206F33" w:rsidP="0016729F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6F33" w:rsidRPr="00472FCE" w:rsidRDefault="00206F33" w:rsidP="0016729F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06F33" w:rsidRPr="00472FCE" w:rsidTr="0016729F">
        <w:trPr>
          <w:trHeight w:val="658"/>
        </w:trPr>
        <w:tc>
          <w:tcPr>
            <w:tcW w:w="959" w:type="dxa"/>
          </w:tcPr>
          <w:p w:rsidR="00206F33" w:rsidRPr="00472FCE" w:rsidRDefault="00206F33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6F33" w:rsidRPr="00472FCE" w:rsidRDefault="00206F33" w:rsidP="001976D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72FCE">
              <w:rPr>
                <w:rFonts w:ascii="Times New Roman" w:hAnsi="Times New Roman"/>
              </w:rPr>
              <w:t>(наименование юридического лица или ФИО физического лица -  участника торгов)</w:t>
            </w:r>
          </w:p>
        </w:tc>
      </w:tr>
      <w:tr w:rsidR="00206F33" w:rsidRPr="00472FCE" w:rsidTr="0016729F">
        <w:trPr>
          <w:trHeight w:val="321"/>
        </w:trPr>
        <w:tc>
          <w:tcPr>
            <w:tcW w:w="959" w:type="dxa"/>
          </w:tcPr>
          <w:p w:rsidR="00206F33" w:rsidRPr="00472FCE" w:rsidRDefault="00206F33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72FCE">
              <w:rPr>
                <w:rFonts w:ascii="Times New Roman" w:hAnsi="Times New Roman"/>
                <w:sz w:val="24"/>
                <w:szCs w:val="24"/>
              </w:rPr>
              <w:t>в лице</w:t>
            </w:r>
          </w:p>
        </w:tc>
        <w:tc>
          <w:tcPr>
            <w:tcW w:w="9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6F33" w:rsidRPr="00472FCE" w:rsidRDefault="00206F33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6F33" w:rsidRPr="00472FCE" w:rsidTr="0016729F">
        <w:trPr>
          <w:trHeight w:val="337"/>
        </w:trPr>
        <w:tc>
          <w:tcPr>
            <w:tcW w:w="959" w:type="dxa"/>
          </w:tcPr>
          <w:p w:rsidR="00206F33" w:rsidRPr="00472FCE" w:rsidRDefault="00206F33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:rsidR="00206F33" w:rsidRPr="00472FCE" w:rsidRDefault="00206F33" w:rsidP="0016729F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72FCE">
              <w:rPr>
                <w:rFonts w:ascii="Times New Roman" w:hAnsi="Times New Roman"/>
              </w:rPr>
              <w:t>(должность уполномоченного лица, его ФИО)</w:t>
            </w:r>
          </w:p>
        </w:tc>
      </w:tr>
      <w:tr w:rsidR="00206F33" w:rsidRPr="00472FCE" w:rsidTr="0016729F">
        <w:trPr>
          <w:trHeight w:val="658"/>
        </w:trPr>
        <w:tc>
          <w:tcPr>
            <w:tcW w:w="1809" w:type="dxa"/>
            <w:gridSpan w:val="2"/>
          </w:tcPr>
          <w:p w:rsidR="00206F33" w:rsidRPr="00472FCE" w:rsidRDefault="00206F33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72FCE">
              <w:rPr>
                <w:rFonts w:ascii="Times New Roman" w:hAnsi="Times New Roman"/>
                <w:sz w:val="24"/>
                <w:szCs w:val="24"/>
              </w:rPr>
              <w:t>Действующего на основании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6F33" w:rsidRPr="00472FCE" w:rsidRDefault="00206F33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6F33" w:rsidRPr="00472FCE" w:rsidTr="0016729F">
        <w:trPr>
          <w:trHeight w:val="337"/>
        </w:trPr>
        <w:tc>
          <w:tcPr>
            <w:tcW w:w="1809" w:type="dxa"/>
            <w:gridSpan w:val="2"/>
          </w:tcPr>
          <w:p w:rsidR="00206F33" w:rsidRPr="00472FCE" w:rsidRDefault="00206F33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:rsidR="00206F33" w:rsidRPr="00472FCE" w:rsidRDefault="00206F33" w:rsidP="0016729F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72FCE">
              <w:rPr>
                <w:rFonts w:ascii="Times New Roman" w:hAnsi="Times New Roman"/>
              </w:rPr>
              <w:t>(устава, доверенности)</w:t>
            </w:r>
          </w:p>
        </w:tc>
      </w:tr>
      <w:tr w:rsidR="00206F33" w:rsidRPr="00472FCE" w:rsidTr="0016729F">
        <w:trPr>
          <w:trHeight w:val="321"/>
        </w:trPr>
        <w:tc>
          <w:tcPr>
            <w:tcW w:w="1809" w:type="dxa"/>
            <w:gridSpan w:val="2"/>
          </w:tcPr>
          <w:p w:rsidR="00206F33" w:rsidRPr="00472FCE" w:rsidRDefault="00206F33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:rsidR="00206F33" w:rsidRPr="00472FCE" w:rsidRDefault="00206F33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06F33" w:rsidRPr="00F601FB" w:rsidRDefault="00206F33" w:rsidP="00B2201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4357" w:type="dxa"/>
        <w:tblLayout w:type="fixed"/>
        <w:tblLook w:val="01E0"/>
      </w:tblPr>
      <w:tblGrid>
        <w:gridCol w:w="10173"/>
        <w:gridCol w:w="4184"/>
      </w:tblGrid>
      <w:tr w:rsidR="00206F33" w:rsidRPr="00472FCE" w:rsidTr="001976D7">
        <w:trPr>
          <w:trHeight w:val="68"/>
        </w:trPr>
        <w:tc>
          <w:tcPr>
            <w:tcW w:w="10173" w:type="dxa"/>
          </w:tcPr>
          <w:p w:rsidR="00206F33" w:rsidRPr="00472FCE" w:rsidRDefault="00206F33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6F33" w:rsidRPr="00472FCE" w:rsidRDefault="00206F33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6F33" w:rsidRPr="00472FCE" w:rsidTr="0016729F">
        <w:trPr>
          <w:trHeight w:val="122"/>
        </w:trPr>
        <w:tc>
          <w:tcPr>
            <w:tcW w:w="10173" w:type="dxa"/>
          </w:tcPr>
          <w:p w:rsidR="00206F33" w:rsidRPr="00472FCE" w:rsidRDefault="00206F33" w:rsidP="00820111">
            <w:pPr>
              <w:pStyle w:val="NoSpacing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2F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выражает желание принять участие в открытом аукционе </w:t>
            </w:r>
            <w:r w:rsidRPr="00472FCE">
              <w:rPr>
                <w:rFonts w:ascii="Times New Roman" w:hAnsi="Times New Roman"/>
                <w:sz w:val="24"/>
                <w:szCs w:val="24"/>
              </w:rPr>
              <w:t>на право заключения договора аренды земельного участка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2B64">
              <w:rPr>
                <w:rFonts w:ascii="Times New Roman" w:hAnsi="Times New Roman"/>
                <w:sz w:val="24"/>
                <w:szCs w:val="24"/>
              </w:rPr>
              <w:t>с кадастровым номером 75:14:240</w:t>
            </w:r>
            <w:r>
              <w:rPr>
                <w:rFonts w:ascii="Times New Roman" w:hAnsi="Times New Roman"/>
                <w:sz w:val="24"/>
                <w:szCs w:val="24"/>
              </w:rPr>
              <w:t>141:250</w:t>
            </w:r>
            <w:r w:rsidRPr="00472FC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72F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расположенного по адресу: </w:t>
            </w:r>
            <w:r w:rsidRPr="00472FCE">
              <w:rPr>
                <w:rFonts w:ascii="Times New Roman" w:hAnsi="Times New Roman"/>
                <w:sz w:val="24"/>
                <w:szCs w:val="24"/>
              </w:rPr>
              <w:t xml:space="preserve"> Забайкальский край, Оловяннинский район, пгт.Оловянная, ул.</w:t>
            </w:r>
            <w:r>
              <w:rPr>
                <w:rFonts w:ascii="Times New Roman" w:hAnsi="Times New Roman"/>
                <w:sz w:val="24"/>
                <w:szCs w:val="24"/>
              </w:rPr>
              <w:t>Южная</w:t>
            </w:r>
          </w:p>
          <w:p w:rsidR="00206F33" w:rsidRPr="001A4D97" w:rsidRDefault="00206F33" w:rsidP="0016729F">
            <w:pPr>
              <w:pStyle w:val="NormalWeb"/>
              <w:spacing w:after="119" w:afterAutospacing="0"/>
              <w:jc w:val="both"/>
              <w:rPr>
                <w:color w:val="000000"/>
              </w:rPr>
            </w:pPr>
            <w:r w:rsidRPr="001A4D97">
              <w:rPr>
                <w:color w:val="000000"/>
              </w:rPr>
              <w:t xml:space="preserve">1. Обязуемся соблюдать Правила проведения аукциона, утвержденные </w:t>
            </w:r>
            <w:r>
              <w:rPr>
                <w:color w:val="000000"/>
              </w:rPr>
              <w:t xml:space="preserve"> Земельным кодексом РФ</w:t>
            </w:r>
            <w:r w:rsidRPr="001A4D97">
              <w:rPr>
                <w:color w:val="000000"/>
              </w:rPr>
              <w:t xml:space="preserve">, требования </w:t>
            </w:r>
            <w:r>
              <w:rPr>
                <w:color w:val="000000"/>
              </w:rPr>
              <w:t xml:space="preserve">извещения </w:t>
            </w:r>
            <w:r w:rsidRPr="00DC5504">
              <w:t xml:space="preserve">на </w:t>
            </w:r>
            <w:r>
              <w:t>право заключения</w:t>
            </w:r>
            <w:r w:rsidRPr="00DC5504">
              <w:t xml:space="preserve"> договора</w:t>
            </w:r>
            <w:r w:rsidRPr="00EE600E">
              <w:t xml:space="preserve"> </w:t>
            </w:r>
            <w:r w:rsidRPr="001976D7">
              <w:t xml:space="preserve">аренды земельного участка, </w:t>
            </w:r>
            <w:r w:rsidRPr="001A4D97">
              <w:rPr>
                <w:color w:val="000000"/>
              </w:rPr>
              <w:t xml:space="preserve">а в случае победы на аукционе заключить договор аренды на условиях предложенного в </w:t>
            </w:r>
            <w:r>
              <w:rPr>
                <w:color w:val="000000"/>
              </w:rPr>
              <w:t>приложении №2 (проект договора) к извещению</w:t>
            </w:r>
            <w:r w:rsidRPr="001A4D97">
              <w:rPr>
                <w:color w:val="000000"/>
              </w:rPr>
              <w:t>. Подача настоящей заявки на участие в аукционе, с нашей стороны, в соответствии со статьей 438 Гражданского кодекса Российской Федерации, является акцептом оферты.</w:t>
            </w:r>
          </w:p>
          <w:p w:rsidR="00206F33" w:rsidRPr="001A4D97" w:rsidRDefault="00206F33" w:rsidP="0016729F">
            <w:pPr>
              <w:pStyle w:val="NormalWeb"/>
              <w:spacing w:after="119" w:afterAutospacing="0"/>
              <w:jc w:val="both"/>
              <w:rPr>
                <w:color w:val="000000"/>
              </w:rPr>
            </w:pPr>
            <w:r w:rsidRPr="001A4D97">
              <w:rPr>
                <w:color w:val="000000"/>
              </w:rPr>
              <w:t>2. Настоящим заявляем:</w:t>
            </w:r>
          </w:p>
          <w:p w:rsidR="00206F33" w:rsidRPr="001A4D97" w:rsidRDefault="00206F33" w:rsidP="0016729F">
            <w:pPr>
              <w:pStyle w:val="western"/>
              <w:jc w:val="both"/>
              <w:rPr>
                <w:color w:val="000000"/>
              </w:rPr>
            </w:pPr>
            <w:r w:rsidRPr="001A4D97">
              <w:rPr>
                <w:color w:val="000000"/>
              </w:rPr>
              <w:t>- об отсутствии решения о ликвидации заявителя (для юридического лица);</w:t>
            </w:r>
          </w:p>
          <w:p w:rsidR="00206F33" w:rsidRPr="001A4D97" w:rsidRDefault="00206F33" w:rsidP="0016729F">
            <w:pPr>
              <w:pStyle w:val="western"/>
              <w:jc w:val="both"/>
              <w:rPr>
                <w:color w:val="000000"/>
              </w:rPr>
            </w:pPr>
            <w:r w:rsidRPr="001A4D97">
              <w:rPr>
                <w:color w:val="000000"/>
              </w:rPr>
              <w:t>- об отсутствии решения арбитражного суда о признании банкротом и об открытии конкурсного производства заявителя (для юридического лица, индивидуального предпринимателя);</w:t>
            </w:r>
          </w:p>
          <w:p w:rsidR="00206F33" w:rsidRPr="001A4D97" w:rsidRDefault="00206F33" w:rsidP="0016729F">
            <w:pPr>
              <w:pStyle w:val="western"/>
              <w:jc w:val="both"/>
              <w:rPr>
                <w:color w:val="000000"/>
              </w:rPr>
            </w:pPr>
            <w:r w:rsidRPr="001A4D97">
              <w:rPr>
                <w:color w:val="000000"/>
              </w:rPr>
              <w:t>-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правонарушениях.</w:t>
            </w:r>
          </w:p>
        </w:tc>
        <w:tc>
          <w:tcPr>
            <w:tcW w:w="4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6F33" w:rsidRPr="00472FCE" w:rsidRDefault="00206F33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72FC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206F33" w:rsidRDefault="00206F33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206F33" w:rsidRDefault="00206F33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BE0A75">
        <w:rPr>
          <w:rFonts w:ascii="Times New Roman" w:hAnsi="Times New Roman"/>
          <w:sz w:val="24"/>
          <w:szCs w:val="24"/>
        </w:rPr>
        <w:t>Все сведения о проведении  аукциона просим сообщать уполномоченному лицу.</w:t>
      </w:r>
    </w:p>
    <w:p w:rsidR="00206F33" w:rsidRDefault="00206F33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206F33" w:rsidRDefault="00206F33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Наши юридический и фактический адреса, телефоны, факс:</w:t>
      </w:r>
    </w:p>
    <w:p w:rsidR="00206F33" w:rsidRDefault="00206F33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__________________________________________________________________________________</w:t>
      </w:r>
    </w:p>
    <w:p w:rsidR="00206F33" w:rsidRDefault="00206F33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_________________________________________________________________________________</w:t>
      </w:r>
    </w:p>
    <w:p w:rsidR="00206F33" w:rsidRDefault="00206F33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_________________________________________________________________________________</w:t>
      </w:r>
    </w:p>
    <w:p w:rsidR="00206F33" w:rsidRDefault="00206F33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Банковские реквизиты:_____________________________________________________________</w:t>
      </w:r>
    </w:p>
    <w:p w:rsidR="00206F33" w:rsidRDefault="00206F33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_________________________________________________________________________________</w:t>
      </w:r>
    </w:p>
    <w:p w:rsidR="00206F33" w:rsidRDefault="00206F33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_________________________________________________________________________________</w:t>
      </w:r>
    </w:p>
    <w:p w:rsidR="00206F33" w:rsidRPr="00BE0A75" w:rsidRDefault="00206F33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206F33" w:rsidRDefault="00206F33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BE0A75">
        <w:rPr>
          <w:rFonts w:ascii="Times New Roman" w:hAnsi="Times New Roman"/>
          <w:sz w:val="24"/>
          <w:szCs w:val="24"/>
        </w:rPr>
        <w:t>К настоящей заявке прилагаются документы согласно описи на _____л.</w:t>
      </w:r>
    </w:p>
    <w:p w:rsidR="00206F33" w:rsidRDefault="00206F33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206F33" w:rsidRDefault="00206F33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206F33" w:rsidRDefault="00206F33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                                     _______________  __________________________________</w:t>
      </w:r>
    </w:p>
    <w:p w:rsidR="00206F33" w:rsidRPr="00690DE9" w:rsidRDefault="00206F33" w:rsidP="00B22014">
      <w:pPr>
        <w:pStyle w:val="NoSpacing"/>
        <w:jc w:val="both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 w:rsidRPr="00690DE9">
        <w:rPr>
          <w:rFonts w:ascii="Times New Roman" w:hAnsi="Times New Roman"/>
        </w:rPr>
        <w:t xml:space="preserve">(подпись)                                </w:t>
      </w:r>
      <w:r>
        <w:rPr>
          <w:rFonts w:ascii="Times New Roman" w:hAnsi="Times New Roman"/>
        </w:rPr>
        <w:t xml:space="preserve">      </w:t>
      </w:r>
      <w:r w:rsidRPr="00690DE9">
        <w:rPr>
          <w:rFonts w:ascii="Times New Roman" w:hAnsi="Times New Roman"/>
        </w:rPr>
        <w:t xml:space="preserve">  Ф.И.О.</w:t>
      </w:r>
    </w:p>
    <w:p w:rsidR="00206F33" w:rsidRPr="00BE0A75" w:rsidRDefault="00206F33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М.П.</w:t>
      </w:r>
    </w:p>
    <w:p w:rsidR="00206F33" w:rsidRDefault="00206F33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sectPr w:rsidR="00206F33" w:rsidSect="006F56BB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56BB"/>
    <w:rsid w:val="00054A51"/>
    <w:rsid w:val="0005682C"/>
    <w:rsid w:val="000715B1"/>
    <w:rsid w:val="00092FB0"/>
    <w:rsid w:val="000A5DA8"/>
    <w:rsid w:val="0016729F"/>
    <w:rsid w:val="001976D7"/>
    <w:rsid w:val="001A4D97"/>
    <w:rsid w:val="001D78E4"/>
    <w:rsid w:val="00206F33"/>
    <w:rsid w:val="00226420"/>
    <w:rsid w:val="00291CA6"/>
    <w:rsid w:val="002A2814"/>
    <w:rsid w:val="002A705B"/>
    <w:rsid w:val="003B61DD"/>
    <w:rsid w:val="00472FCE"/>
    <w:rsid w:val="005108D2"/>
    <w:rsid w:val="00574655"/>
    <w:rsid w:val="00584113"/>
    <w:rsid w:val="005A2B64"/>
    <w:rsid w:val="00656E54"/>
    <w:rsid w:val="00672BBF"/>
    <w:rsid w:val="00690DE9"/>
    <w:rsid w:val="006F33BC"/>
    <w:rsid w:val="006F56BB"/>
    <w:rsid w:val="007059E1"/>
    <w:rsid w:val="00787617"/>
    <w:rsid w:val="007E1C99"/>
    <w:rsid w:val="00807E84"/>
    <w:rsid w:val="00820111"/>
    <w:rsid w:val="00871E60"/>
    <w:rsid w:val="00872988"/>
    <w:rsid w:val="008F3112"/>
    <w:rsid w:val="0090674D"/>
    <w:rsid w:val="00945B37"/>
    <w:rsid w:val="009D0422"/>
    <w:rsid w:val="00B22014"/>
    <w:rsid w:val="00BE0A75"/>
    <w:rsid w:val="00D07394"/>
    <w:rsid w:val="00D52719"/>
    <w:rsid w:val="00D92EA0"/>
    <w:rsid w:val="00DC5504"/>
    <w:rsid w:val="00E552AC"/>
    <w:rsid w:val="00E84644"/>
    <w:rsid w:val="00EE600E"/>
    <w:rsid w:val="00EF6521"/>
    <w:rsid w:val="00F60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521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F56BB"/>
  </w:style>
  <w:style w:type="character" w:styleId="Strong">
    <w:name w:val="Strong"/>
    <w:basedOn w:val="DefaultParagraphFont"/>
    <w:uiPriority w:val="99"/>
    <w:qFormat/>
    <w:rsid w:val="006F56BB"/>
    <w:rPr>
      <w:rFonts w:cs="Times New Roman"/>
      <w:b/>
    </w:rPr>
  </w:style>
  <w:style w:type="paragraph" w:styleId="NormalWeb">
    <w:name w:val="Normal (Web)"/>
    <w:basedOn w:val="Normal"/>
    <w:uiPriority w:val="99"/>
    <w:rsid w:val="006F56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western">
    <w:name w:val="western"/>
    <w:basedOn w:val="Normal"/>
    <w:uiPriority w:val="99"/>
    <w:rsid w:val="006F56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656E5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56E54"/>
    <w:rPr>
      <w:rFonts w:ascii="Tahoma" w:hAnsi="Tahoma" w:cs="Times New Roman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467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669</TotalTime>
  <Pages>2</Pages>
  <Words>430</Words>
  <Characters>2454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Main</cp:lastModifiedBy>
  <cp:revision>18</cp:revision>
  <cp:lastPrinted>2016-06-22T07:30:00Z</cp:lastPrinted>
  <dcterms:created xsi:type="dcterms:W3CDTF">2014-04-23T09:24:00Z</dcterms:created>
  <dcterms:modified xsi:type="dcterms:W3CDTF">2020-02-14T05:04:00Z</dcterms:modified>
</cp:coreProperties>
</file>